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12250E" w:rsidRPr="0050657A" w:rsidRDefault="0012250E" w:rsidP="00DD35F5">
      <w:pPr>
        <w:spacing w:after="120"/>
        <w:ind w:right="-900"/>
        <w:jc w:val="right"/>
        <w:rPr>
          <w:b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</w:t>
      </w:r>
      <w:r w:rsidRPr="00C011D2">
        <w:rPr>
          <w:sz w:val="22"/>
          <w:szCs w:val="22"/>
        </w:rPr>
        <w:t>Rolls Royce Phantom</w:t>
      </w:r>
    </w:p>
    <w:p w:rsidR="0012250E" w:rsidRDefault="0012250E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Chairman of the Board</w:t>
      </w:r>
    </w:p>
    <w:p w:rsidR="0012250E" w:rsidRPr="0050657A" w:rsidRDefault="0012250E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November 1994</w:t>
      </w:r>
    </w:p>
    <w:p w:rsidR="0012250E" w:rsidRDefault="0012250E" w:rsidP="00897AC1">
      <w:pPr>
        <w:ind w:left="144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9pt;margin-top:-190.9pt;width:136.2pt;height:102.15pt;z-index:251658240">
            <v:imagedata r:id="rId7" o:title=""/>
            <w10:wrap type="square"/>
            <w10:anchorlock/>
          </v:shape>
        </w:pict>
      </w:r>
      <w:r>
        <w:rPr>
          <w:noProof/>
        </w:rPr>
        <w:pict>
          <v:shape id="_x0000_s1027" type="#_x0000_t75" style="position:absolute;left:0;text-align:left;margin-left:-1in;margin-top:-190.9pt;width:95.4pt;height:119.35pt;z-index:251657216">
            <v:imagedata r:id="rId8" o:title=""/>
            <w10:wrap type="square"/>
            <w10:anchorlock/>
          </v:shape>
        </w:pict>
      </w:r>
      <w:r>
        <w:t>He was Chairman of the Board of a huge company</w:t>
      </w:r>
    </w:p>
    <w:p w:rsidR="0012250E" w:rsidRDefault="0012250E" w:rsidP="00897AC1">
      <w:pPr>
        <w:ind w:left="1440"/>
        <w:jc w:val="both"/>
      </w:pPr>
      <w:r>
        <w:t>He had 35 years experience in his field</w:t>
      </w:r>
    </w:p>
    <w:p w:rsidR="0012250E" w:rsidRDefault="0012250E" w:rsidP="00897AC1">
      <w:pPr>
        <w:ind w:left="1440"/>
        <w:jc w:val="both"/>
      </w:pPr>
      <w:r>
        <w:t>People jumped at his command</w:t>
      </w:r>
    </w:p>
    <w:p w:rsidR="0012250E" w:rsidRDefault="0012250E" w:rsidP="00897AC1">
      <w:pPr>
        <w:ind w:left="1440"/>
        <w:jc w:val="both"/>
      </w:pPr>
      <w:r>
        <w:t>He lived in a lordly fashion</w:t>
      </w:r>
    </w:p>
    <w:p w:rsidR="0012250E" w:rsidRDefault="0012250E" w:rsidP="00897AC1">
      <w:pPr>
        <w:ind w:left="1440"/>
        <w:jc w:val="both"/>
      </w:pPr>
      <w:r>
        <w:t>Every luxury and convenience came his way</w:t>
      </w:r>
    </w:p>
    <w:p w:rsidR="0012250E" w:rsidRDefault="0012250E" w:rsidP="00897AC1">
      <w:pPr>
        <w:ind w:left="1440"/>
        <w:jc w:val="both"/>
      </w:pPr>
      <w:r>
        <w:t>He was the epitome of American success</w:t>
      </w:r>
    </w:p>
    <w:p w:rsidR="0012250E" w:rsidRDefault="0012250E" w:rsidP="007466D5">
      <w:pPr>
        <w:spacing w:after="120"/>
        <w:ind w:left="1440"/>
        <w:jc w:val="both"/>
      </w:pPr>
      <w:r>
        <w:t>He was very proud and had a large ego.</w:t>
      </w:r>
    </w:p>
    <w:p w:rsidR="0012250E" w:rsidRPr="00986CA0" w:rsidRDefault="0012250E" w:rsidP="00DD35F5">
      <w:pPr>
        <w:ind w:left="1440"/>
      </w:pPr>
      <w:r>
        <w:t>He made several huge decisions all at once</w:t>
      </w:r>
      <w:r w:rsidRPr="00C011D2">
        <w:t xml:space="preserve"> </w:t>
      </w:r>
    </w:p>
    <w:p w:rsidR="0012250E" w:rsidRDefault="0012250E" w:rsidP="00897AC1">
      <w:pPr>
        <w:ind w:left="1440"/>
        <w:jc w:val="both"/>
      </w:pPr>
      <w:r>
        <w:t>He bought out a competitor</w:t>
      </w:r>
    </w:p>
    <w:p w:rsidR="0012250E" w:rsidRDefault="0012250E" w:rsidP="00897AC1">
      <w:pPr>
        <w:ind w:left="1440"/>
        <w:jc w:val="both"/>
      </w:pPr>
      <w:r>
        <w:t>He introduced new products</w:t>
      </w:r>
    </w:p>
    <w:p w:rsidR="0012250E" w:rsidRDefault="0012250E" w:rsidP="00897AC1">
      <w:pPr>
        <w:ind w:left="1440"/>
        <w:jc w:val="both"/>
      </w:pPr>
      <w:r>
        <w:t>He became heavily indebted</w:t>
      </w:r>
    </w:p>
    <w:p w:rsidR="0012250E" w:rsidRDefault="0012250E" w:rsidP="00897AC1">
      <w:pPr>
        <w:ind w:left="1440"/>
        <w:jc w:val="both"/>
      </w:pPr>
      <w:r>
        <w:t>Sometimes he fretted</w:t>
      </w:r>
    </w:p>
    <w:p w:rsidR="0012250E" w:rsidRDefault="0012250E" w:rsidP="00897AC1">
      <w:pPr>
        <w:ind w:left="1440"/>
        <w:jc w:val="both"/>
      </w:pPr>
      <w:r>
        <w:t>But not enough</w:t>
      </w:r>
    </w:p>
    <w:p w:rsidR="0012250E" w:rsidRDefault="0012250E" w:rsidP="00897AC1">
      <w:pPr>
        <w:spacing w:after="120"/>
        <w:ind w:left="1440"/>
        <w:jc w:val="both"/>
      </w:pPr>
      <w:r>
        <w:t>He thought he had the stuff.</w:t>
      </w:r>
    </w:p>
    <w:p w:rsidR="0012250E" w:rsidRDefault="0012250E" w:rsidP="00897AC1">
      <w:pPr>
        <w:ind w:left="1440"/>
        <w:jc w:val="both"/>
      </w:pPr>
      <w:r>
        <w:t>Whamo! The banks failed,</w:t>
      </w:r>
    </w:p>
    <w:p w:rsidR="0012250E" w:rsidRDefault="0012250E" w:rsidP="00897AC1">
      <w:pPr>
        <w:ind w:left="1440"/>
        <w:jc w:val="both"/>
      </w:pPr>
      <w:r>
        <w:t>Sales declined,</w:t>
      </w:r>
    </w:p>
    <w:p w:rsidR="0012250E" w:rsidRDefault="0012250E" w:rsidP="00897AC1">
      <w:pPr>
        <w:ind w:left="1440"/>
        <w:jc w:val="both"/>
      </w:pPr>
      <w:r>
        <w:t>Debts could not be paid.</w:t>
      </w:r>
    </w:p>
    <w:p w:rsidR="0012250E" w:rsidRDefault="0012250E" w:rsidP="00897AC1">
      <w:pPr>
        <w:ind w:left="1440"/>
        <w:jc w:val="both"/>
      </w:pPr>
      <w:r>
        <w:t>Japanese came to his rescue</w:t>
      </w:r>
    </w:p>
    <w:p w:rsidR="0012250E" w:rsidRDefault="0012250E" w:rsidP="00897AC1">
      <w:pPr>
        <w:ind w:left="1440"/>
        <w:jc w:val="both"/>
      </w:pPr>
      <w:r>
        <w:t>They bailed him out on cue,</w:t>
      </w:r>
    </w:p>
    <w:p w:rsidR="0012250E" w:rsidRDefault="0012250E" w:rsidP="00897AC1">
      <w:pPr>
        <w:ind w:left="1440"/>
        <w:jc w:val="both"/>
      </w:pPr>
      <w:r>
        <w:t>But he still had to few</w:t>
      </w:r>
    </w:p>
    <w:p w:rsidR="0012250E" w:rsidRDefault="0012250E" w:rsidP="00897AC1">
      <w:pPr>
        <w:spacing w:after="120"/>
        <w:ind w:left="1440"/>
        <w:jc w:val="both"/>
      </w:pPr>
      <w:r>
        <w:t>and the Japanese threw him out without further ado.</w:t>
      </w:r>
    </w:p>
    <w:p w:rsidR="0012250E" w:rsidRDefault="0012250E" w:rsidP="0050657A">
      <w:pPr>
        <w:jc w:val="both"/>
      </w:pPr>
    </w:p>
    <w:p w:rsidR="0012250E" w:rsidRDefault="0012250E" w:rsidP="0050657A">
      <w:pPr>
        <w:jc w:val="both"/>
      </w:pPr>
    </w:p>
    <w:p w:rsidR="0012250E" w:rsidRDefault="0012250E" w:rsidP="0050657A">
      <w:pPr>
        <w:jc w:val="both"/>
        <w:rPr>
          <w:rFonts w:cs="Calibri"/>
        </w:rPr>
      </w:pPr>
    </w:p>
    <w:p w:rsidR="0012250E" w:rsidRDefault="0012250E"/>
    <w:sectPr w:rsidR="0012250E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50E" w:rsidRDefault="0012250E">
      <w:r>
        <w:separator/>
      </w:r>
    </w:p>
  </w:endnote>
  <w:endnote w:type="continuationSeparator" w:id="0">
    <w:p w:rsidR="0012250E" w:rsidRDefault="00122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50E" w:rsidRDefault="0012250E" w:rsidP="00B42481">
    <w:pPr>
      <w:pStyle w:val="Footer"/>
      <w:jc w:val="center"/>
      <w:rPr>
        <w:rStyle w:val="PageNumber"/>
      </w:rPr>
    </w:pPr>
  </w:p>
  <w:p w:rsidR="0012250E" w:rsidRDefault="0012250E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50E" w:rsidRDefault="0012250E">
      <w:r>
        <w:separator/>
      </w:r>
    </w:p>
  </w:footnote>
  <w:footnote w:type="continuationSeparator" w:id="0">
    <w:p w:rsidR="0012250E" w:rsidRDefault="001225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50E" w:rsidRDefault="0012250E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12250E" w:rsidRPr="00B42481" w:rsidRDefault="0012250E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12250E" w:rsidRDefault="0012250E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12250E" w:rsidRDefault="0012250E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12250E" w:rsidRPr="00B42481" w:rsidRDefault="0012250E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12250E"/>
    <w:rsid w:val="002411AC"/>
    <w:rsid w:val="002609C8"/>
    <w:rsid w:val="00317D3E"/>
    <w:rsid w:val="003C4C08"/>
    <w:rsid w:val="003F79B6"/>
    <w:rsid w:val="0041475A"/>
    <w:rsid w:val="0050657A"/>
    <w:rsid w:val="005E708A"/>
    <w:rsid w:val="005F416D"/>
    <w:rsid w:val="005F73B4"/>
    <w:rsid w:val="006D4B58"/>
    <w:rsid w:val="007466D5"/>
    <w:rsid w:val="007737F8"/>
    <w:rsid w:val="007E62A8"/>
    <w:rsid w:val="00854ADC"/>
    <w:rsid w:val="00897AC1"/>
    <w:rsid w:val="008B204A"/>
    <w:rsid w:val="008D3316"/>
    <w:rsid w:val="008D7259"/>
    <w:rsid w:val="009041D6"/>
    <w:rsid w:val="00986CA0"/>
    <w:rsid w:val="00AF0317"/>
    <w:rsid w:val="00B42481"/>
    <w:rsid w:val="00B67B17"/>
    <w:rsid w:val="00B85CA3"/>
    <w:rsid w:val="00B92F75"/>
    <w:rsid w:val="00BB0F3E"/>
    <w:rsid w:val="00C011D2"/>
    <w:rsid w:val="00D2696F"/>
    <w:rsid w:val="00D45412"/>
    <w:rsid w:val="00DD35F5"/>
    <w:rsid w:val="00ED1D0E"/>
    <w:rsid w:val="00EE72E3"/>
    <w:rsid w:val="00F6304F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128</Words>
  <Characters>731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2015-05-27T15:16:00Z</dcterms:created>
  <dcterms:modified xsi:type="dcterms:W3CDTF">2015-05-27T15:30:00Z</dcterms:modified>
</cp:coreProperties>
</file>