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CD1606" w:rsidRPr="0050657A" w:rsidRDefault="00CD1606" w:rsidP="00411C37">
      <w:pPr>
        <w:spacing w:after="120"/>
        <w:ind w:right="-900"/>
        <w:jc w:val="center"/>
        <w:rPr>
          <w:b/>
        </w:rPr>
      </w:pPr>
    </w:p>
    <w:p w:rsidR="00CD1606" w:rsidRDefault="00CD1606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Watch Some TV</w:t>
      </w:r>
    </w:p>
    <w:p w:rsidR="00CD1606" w:rsidRPr="0050657A" w:rsidRDefault="00CD1606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October 1994</w:t>
      </w:r>
    </w:p>
    <w:p w:rsidR="00CD1606" w:rsidRPr="00802534" w:rsidRDefault="00CD1606" w:rsidP="00802534">
      <w:pPr>
        <w:ind w:left="21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802534">
        <w:rPr>
          <w:sz w:val="26"/>
          <w:szCs w:val="26"/>
        </w:rPr>
        <w:t>Nick and Dot were man and wife.</w:t>
      </w:r>
    </w:p>
    <w:p w:rsidR="00CD1606" w:rsidRPr="00802534" w:rsidRDefault="00CD1606" w:rsidP="00802534">
      <w:pPr>
        <w:spacing w:before="104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They had reached middle age.</w:t>
      </w:r>
    </w:p>
    <w:p w:rsidR="00CD1606" w:rsidRPr="00802534" w:rsidRDefault="00CD1606" w:rsidP="00802534">
      <w:pPr>
        <w:spacing w:before="7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They had been married 31 years.</w:t>
      </w:r>
    </w:p>
    <w:p w:rsidR="00CD1606" w:rsidRPr="00802534" w:rsidRDefault="00CD1606" w:rsidP="00802534">
      <w:pPr>
        <w:spacing w:before="7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Their life together had a minimum of tears.</w:t>
      </w:r>
    </w:p>
    <w:p w:rsidR="00CD1606" w:rsidRPr="00802534" w:rsidRDefault="00CD1606" w:rsidP="00802534">
      <w:pPr>
        <w:spacing w:before="73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Many struggles reduced their fears.</w:t>
      </w:r>
    </w:p>
    <w:p w:rsidR="00CD1606" w:rsidRPr="00802534" w:rsidRDefault="00CD1606" w:rsidP="00802534">
      <w:pPr>
        <w:spacing w:before="7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They were mostly happy through the years.</w:t>
      </w:r>
    </w:p>
    <w:p w:rsidR="00CD1606" w:rsidRPr="00802534" w:rsidRDefault="00CD1606" w:rsidP="00802534">
      <w:pPr>
        <w:spacing w:before="7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Time passed from stage to stage.</w:t>
      </w:r>
    </w:p>
    <w:p w:rsidR="00CD1606" w:rsidRPr="00802534" w:rsidRDefault="00CD1606" w:rsidP="00802534">
      <w:pPr>
        <w:spacing w:before="23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Over the years romance declined.</w:t>
      </w:r>
    </w:p>
    <w:p w:rsidR="00CD1606" w:rsidRPr="00802534" w:rsidRDefault="00CD1606" w:rsidP="00802534">
      <w:pPr>
        <w:spacing w:before="73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Their countenance was more refined.</w:t>
      </w:r>
    </w:p>
    <w:p w:rsidR="00CD1606" w:rsidRPr="00802534" w:rsidRDefault="00CD1606" w:rsidP="00802534">
      <w:pPr>
        <w:spacing w:before="106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Though, they did no wrong,</w:t>
      </w:r>
    </w:p>
    <w:p w:rsidR="00CD1606" w:rsidRPr="00802534" w:rsidRDefault="00CD1606" w:rsidP="00802534">
      <w:pPr>
        <w:spacing w:before="77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passion was there, but not as strong.</w:t>
      </w:r>
    </w:p>
    <w:p w:rsidR="00CD1606" w:rsidRPr="00802534" w:rsidRDefault="00CD1606" w:rsidP="00802534">
      <w:pPr>
        <w:spacing w:before="77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As it was when they were younger,</w:t>
      </w:r>
    </w:p>
    <w:p w:rsidR="00CD1606" w:rsidRPr="00802534" w:rsidRDefault="00CD1606" w:rsidP="00802534">
      <w:pPr>
        <w:spacing w:before="79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they still lived on a street named Munger.</w:t>
      </w:r>
    </w:p>
    <w:p w:rsidR="00CD1606" w:rsidRPr="00802534" w:rsidRDefault="00CD1606" w:rsidP="00802534">
      <w:pPr>
        <w:spacing w:before="73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At home, they did not always slumber.</w:t>
      </w:r>
    </w:p>
    <w:p w:rsidR="00CD1606" w:rsidRPr="00802534" w:rsidRDefault="00CD1606" w:rsidP="00802534">
      <w:pPr>
        <w:spacing w:before="235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One cold night they retired early.</w:t>
      </w:r>
    </w:p>
    <w:p w:rsidR="00CD1606" w:rsidRPr="00802534" w:rsidRDefault="00CD1606" w:rsidP="00802534">
      <w:pPr>
        <w:spacing w:before="77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They both were feeling squirrelly.</w:t>
      </w:r>
    </w:p>
    <w:p w:rsidR="00CD1606" w:rsidRPr="00802534" w:rsidRDefault="00CD1606" w:rsidP="00802534">
      <w:pPr>
        <w:spacing w:before="77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Nude they did get,</w:t>
      </w:r>
    </w:p>
    <w:p w:rsidR="00CD1606" w:rsidRPr="00802534" w:rsidRDefault="00CD1606" w:rsidP="00802534">
      <w:pPr>
        <w:spacing w:before="77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under the covers they went.</w:t>
      </w:r>
    </w:p>
    <w:p w:rsidR="00CD1606" w:rsidRPr="00802534" w:rsidRDefault="00CD1606" w:rsidP="00802534">
      <w:pPr>
        <w:spacing w:before="79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Nick tried to no avail.</w:t>
      </w:r>
    </w:p>
    <w:p w:rsidR="00CD1606" w:rsidRPr="00802534" w:rsidRDefault="00CD1606" w:rsidP="00802534">
      <w:pPr>
        <w:spacing w:before="104"/>
        <w:ind w:left="2160"/>
        <w:jc w:val="both"/>
        <w:rPr>
          <w:sz w:val="26"/>
          <w:szCs w:val="26"/>
        </w:rPr>
      </w:pPr>
      <w:r w:rsidRPr="00802534">
        <w:rPr>
          <w:sz w:val="26"/>
          <w:szCs w:val="26"/>
        </w:rPr>
        <w:t>"What are you doing," Dot wailed.</w:t>
      </w:r>
    </w:p>
    <w:p w:rsidR="00CD1606" w:rsidRPr="00802534" w:rsidRDefault="00CD1606" w:rsidP="00802534">
      <w:pPr>
        <w:spacing w:before="75"/>
        <w:ind w:left="21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51pt;margin-top:-38.75pt;width:150pt;height:108.6pt;z-index:251659264">
            <v:imagedata r:id="rId8" o:title=""/>
            <w10:wrap type="square"/>
            <w10:anchorlock/>
          </v:shape>
        </w:pict>
      </w:r>
      <w:r w:rsidRPr="00802534">
        <w:rPr>
          <w:sz w:val="26"/>
          <w:szCs w:val="26"/>
        </w:rPr>
        <w:t>"I'm going to watch some TV," he said.</w:t>
      </w:r>
    </w:p>
    <w:p w:rsidR="00CD1606" w:rsidRDefault="00CD1606" w:rsidP="00802534">
      <w:pPr>
        <w:spacing w:after="200" w:line="276" w:lineRule="auto"/>
        <w:rPr>
          <w:rFonts w:cs="Calibri"/>
        </w:rPr>
      </w:pPr>
    </w:p>
    <w:p w:rsidR="00CD1606" w:rsidRDefault="00CD1606"/>
    <w:sectPr w:rsidR="00CD1606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606" w:rsidRDefault="00CD1606">
      <w:r>
        <w:separator/>
      </w:r>
    </w:p>
  </w:endnote>
  <w:endnote w:type="continuationSeparator" w:id="0">
    <w:p w:rsidR="00CD1606" w:rsidRDefault="00CD1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06" w:rsidRDefault="00CD1606" w:rsidP="00B42481">
    <w:pPr>
      <w:pStyle w:val="Footer"/>
      <w:jc w:val="center"/>
      <w:rPr>
        <w:rStyle w:val="PageNumber"/>
      </w:rPr>
    </w:pPr>
  </w:p>
  <w:p w:rsidR="00CD1606" w:rsidRDefault="00CD1606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606" w:rsidRDefault="00CD1606">
      <w:r>
        <w:separator/>
      </w:r>
    </w:p>
  </w:footnote>
  <w:footnote w:type="continuationSeparator" w:id="0">
    <w:p w:rsidR="00CD1606" w:rsidRDefault="00CD16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06" w:rsidRDefault="00CD160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D1606" w:rsidRPr="00B42481" w:rsidRDefault="00CD160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CD1606" w:rsidRDefault="00CD160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CD1606" w:rsidRDefault="00CD160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D1606" w:rsidRPr="00B42481" w:rsidRDefault="00CD1606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0112A"/>
    <w:rsid w:val="002411AC"/>
    <w:rsid w:val="002609C8"/>
    <w:rsid w:val="00317D3E"/>
    <w:rsid w:val="003C4C08"/>
    <w:rsid w:val="003F79B6"/>
    <w:rsid w:val="00411C37"/>
    <w:rsid w:val="0041475A"/>
    <w:rsid w:val="0050657A"/>
    <w:rsid w:val="005E708A"/>
    <w:rsid w:val="005F416D"/>
    <w:rsid w:val="005F73B4"/>
    <w:rsid w:val="00686BB7"/>
    <w:rsid w:val="006D4B58"/>
    <w:rsid w:val="007466D5"/>
    <w:rsid w:val="00772358"/>
    <w:rsid w:val="007737F8"/>
    <w:rsid w:val="007E62A8"/>
    <w:rsid w:val="00802534"/>
    <w:rsid w:val="00854ADC"/>
    <w:rsid w:val="00897AC1"/>
    <w:rsid w:val="008B204A"/>
    <w:rsid w:val="008D3316"/>
    <w:rsid w:val="008D7259"/>
    <w:rsid w:val="009041D6"/>
    <w:rsid w:val="00986CA0"/>
    <w:rsid w:val="00AF0317"/>
    <w:rsid w:val="00B42481"/>
    <w:rsid w:val="00B67B17"/>
    <w:rsid w:val="00B85CA3"/>
    <w:rsid w:val="00B92F75"/>
    <w:rsid w:val="00BB0F3E"/>
    <w:rsid w:val="00C011D2"/>
    <w:rsid w:val="00CD1606"/>
    <w:rsid w:val="00D2696F"/>
    <w:rsid w:val="00D45412"/>
    <w:rsid w:val="00DD35F5"/>
    <w:rsid w:val="00ED1D0E"/>
    <w:rsid w:val="00EE72E3"/>
    <w:rsid w:val="00F6304F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111</Words>
  <Characters>635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5</cp:revision>
  <dcterms:created xsi:type="dcterms:W3CDTF">2015-05-27T15:36:00Z</dcterms:created>
  <dcterms:modified xsi:type="dcterms:W3CDTF">2015-05-27T15:50:00Z</dcterms:modified>
</cp:coreProperties>
</file>