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737032" w:rsidRPr="0050657A" w:rsidRDefault="00737032" w:rsidP="00411C37">
      <w:pPr>
        <w:spacing w:after="120"/>
        <w:ind w:right="-900"/>
        <w:jc w:val="center"/>
        <w:rPr>
          <w:b/>
        </w:rPr>
      </w:pPr>
    </w:p>
    <w:p w:rsidR="00737032" w:rsidRDefault="00737032" w:rsidP="0050657A">
      <w:pPr>
        <w:spacing w:after="120"/>
        <w:jc w:val="center"/>
        <w:rPr>
          <w:b/>
          <w:sz w:val="32"/>
        </w:rPr>
      </w:pPr>
      <w:r>
        <w:rPr>
          <w:b/>
          <w:sz w:val="32"/>
        </w:rPr>
        <w:t>Factory Worker</w:t>
      </w:r>
    </w:p>
    <w:p w:rsidR="00737032" w:rsidRPr="0050657A" w:rsidRDefault="00737032" w:rsidP="0050657A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 June 1994</w:t>
      </w:r>
    </w:p>
    <w:p w:rsidR="00737032" w:rsidRPr="00666F4B" w:rsidRDefault="00737032" w:rsidP="0081723B">
      <w:pPr>
        <w:spacing w:before="43"/>
        <w:ind w:left="2160"/>
        <w:jc w:val="both"/>
        <w:rPr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79.4pt;width:95.4pt;height:119.35pt;z-index:251658240">
            <v:imagedata r:id="rId7" o:title=""/>
            <w10:wrap type="square"/>
            <w10:anchorlock/>
          </v:shape>
        </w:pict>
      </w:r>
      <w:r w:rsidRPr="00666F4B">
        <w:rPr>
          <w:sz w:val="26"/>
          <w:szCs w:val="26"/>
        </w:rPr>
        <w:t xml:space="preserve">There was a farmer in </w:t>
      </w:r>
      <w:smartTag w:uri="urn:schemas-microsoft-com:office:smarttags" w:element="place">
        <w:smartTag w:uri="urn:schemas-microsoft-com:office:smarttags" w:element="State">
          <w:r w:rsidRPr="00666F4B">
            <w:rPr>
              <w:sz w:val="26"/>
              <w:szCs w:val="26"/>
            </w:rPr>
            <w:t>Missouri</w:t>
          </w:r>
        </w:smartTag>
      </w:smartTag>
    </w:p>
    <w:p w:rsidR="00737032" w:rsidRPr="00666F4B" w:rsidRDefault="00737032" w:rsidP="0081723B">
      <w:pPr>
        <w:spacing w:before="61"/>
        <w:ind w:left="2160"/>
        <w:jc w:val="both"/>
        <w:rPr>
          <w:sz w:val="26"/>
          <w:szCs w:val="26"/>
        </w:rPr>
      </w:pPr>
      <w:r w:rsidRPr="00666F4B">
        <w:rPr>
          <w:sz w:val="26"/>
          <w:szCs w:val="26"/>
        </w:rPr>
        <w:t>Who was tired of following a mule</w:t>
      </w:r>
    </w:p>
    <w:p w:rsidR="00737032" w:rsidRPr="00666F4B" w:rsidRDefault="00737032" w:rsidP="0081723B">
      <w:pPr>
        <w:spacing w:before="32"/>
        <w:ind w:left="2160"/>
        <w:jc w:val="both"/>
        <w:rPr>
          <w:sz w:val="26"/>
          <w:szCs w:val="26"/>
        </w:rPr>
      </w:pPr>
      <w:r w:rsidRPr="00666F4B">
        <w:rPr>
          <w:sz w:val="26"/>
          <w:szCs w:val="26"/>
        </w:rPr>
        <w:t>So he sold his farm and went to trade school</w:t>
      </w:r>
    </w:p>
    <w:p w:rsidR="00737032" w:rsidRPr="00666F4B" w:rsidRDefault="00737032" w:rsidP="0081723B">
      <w:pPr>
        <w:spacing w:before="62"/>
        <w:ind w:left="2160"/>
        <w:jc w:val="both"/>
        <w:rPr>
          <w:sz w:val="26"/>
          <w:szCs w:val="26"/>
        </w:rPr>
      </w:pPr>
      <w:r w:rsidRPr="00666F4B">
        <w:rPr>
          <w:sz w:val="26"/>
          <w:szCs w:val="26"/>
        </w:rPr>
        <w:t xml:space="preserve">He then went to </w:t>
      </w:r>
      <w:smartTag w:uri="urn:schemas-microsoft-com:office:smarttags" w:element="place">
        <w:r w:rsidRPr="00666F4B">
          <w:rPr>
            <w:sz w:val="26"/>
            <w:szCs w:val="26"/>
          </w:rPr>
          <w:t>Detroit</w:t>
        </w:r>
      </w:smartTag>
    </w:p>
    <w:p w:rsidR="00737032" w:rsidRPr="00666F4B" w:rsidRDefault="00737032" w:rsidP="0081723B">
      <w:pPr>
        <w:spacing w:before="64"/>
        <w:ind w:left="2160"/>
        <w:jc w:val="both"/>
        <w:rPr>
          <w:sz w:val="26"/>
          <w:szCs w:val="26"/>
        </w:rPr>
      </w:pPr>
      <w:r w:rsidRPr="00666F4B">
        <w:rPr>
          <w:sz w:val="26"/>
          <w:szCs w:val="26"/>
        </w:rPr>
        <w:t>And got a job in an automobile plant</w:t>
      </w:r>
    </w:p>
    <w:p w:rsidR="00737032" w:rsidRPr="00666F4B" w:rsidRDefault="00737032" w:rsidP="0081723B">
      <w:pPr>
        <w:spacing w:before="35"/>
        <w:ind w:left="2160"/>
        <w:jc w:val="both"/>
        <w:rPr>
          <w:sz w:val="26"/>
          <w:szCs w:val="26"/>
        </w:rPr>
      </w:pPr>
      <w:r w:rsidRPr="00666F4B">
        <w:rPr>
          <w:sz w:val="26"/>
          <w:szCs w:val="26"/>
        </w:rPr>
        <w:t>As the engine rolled by</w:t>
      </w:r>
    </w:p>
    <w:p w:rsidR="00737032" w:rsidRPr="00666F4B" w:rsidRDefault="00737032" w:rsidP="0081723B">
      <w:pPr>
        <w:spacing w:after="360"/>
        <w:ind w:left="2160"/>
        <w:jc w:val="both"/>
        <w:rPr>
          <w:sz w:val="26"/>
          <w:szCs w:val="26"/>
        </w:rPr>
      </w:pPr>
      <w:r w:rsidRPr="00666F4B">
        <w:rPr>
          <w:sz w:val="26"/>
          <w:szCs w:val="26"/>
        </w:rPr>
        <w:t>He was to tighten a nut.</w:t>
      </w:r>
    </w:p>
    <w:p w:rsidR="00737032" w:rsidRPr="00666F4B" w:rsidRDefault="00737032" w:rsidP="0081723B">
      <w:pPr>
        <w:spacing w:before="206"/>
        <w:ind w:left="2160"/>
        <w:jc w:val="both"/>
        <w:rPr>
          <w:sz w:val="26"/>
          <w:szCs w:val="26"/>
        </w:rPr>
      </w:pPr>
      <w:r w:rsidRPr="00666F4B">
        <w:rPr>
          <w:sz w:val="26"/>
          <w:szCs w:val="26"/>
        </w:rPr>
        <w:t>He soon got a promotion.</w:t>
      </w:r>
    </w:p>
    <w:p w:rsidR="00737032" w:rsidRPr="00666F4B" w:rsidRDefault="00737032" w:rsidP="0081723B">
      <w:pPr>
        <w:spacing w:before="37"/>
        <w:ind w:left="2160"/>
        <w:jc w:val="both"/>
        <w:rPr>
          <w:sz w:val="26"/>
          <w:szCs w:val="26"/>
        </w:rPr>
      </w:pPr>
      <w:r w:rsidRPr="00666F4B">
        <w:rPr>
          <w:sz w:val="26"/>
          <w:szCs w:val="26"/>
        </w:rPr>
        <w:t>He was to tighten two nuts</w:t>
      </w:r>
    </w:p>
    <w:p w:rsidR="00737032" w:rsidRPr="00666F4B" w:rsidRDefault="00737032" w:rsidP="0081723B">
      <w:pPr>
        <w:spacing w:before="35"/>
        <w:ind w:left="2160"/>
        <w:jc w:val="both"/>
        <w:rPr>
          <w:sz w:val="26"/>
          <w:szCs w:val="26"/>
        </w:rPr>
      </w:pPr>
      <w:r w:rsidRPr="00666F4B">
        <w:rPr>
          <w:sz w:val="26"/>
          <w:szCs w:val="26"/>
        </w:rPr>
        <w:t>This made him work a little harder</w:t>
      </w:r>
    </w:p>
    <w:p w:rsidR="00737032" w:rsidRPr="00666F4B" w:rsidRDefault="00737032" w:rsidP="0081723B">
      <w:pPr>
        <w:spacing w:before="61"/>
        <w:ind w:left="2160"/>
        <w:jc w:val="both"/>
        <w:rPr>
          <w:sz w:val="26"/>
          <w:szCs w:val="26"/>
        </w:rPr>
      </w:pPr>
      <w:r w:rsidRPr="00666F4B">
        <w:rPr>
          <w:sz w:val="26"/>
          <w:szCs w:val="26"/>
        </w:rPr>
        <w:t>And just more money in the larder</w:t>
      </w:r>
    </w:p>
    <w:p w:rsidR="00737032" w:rsidRPr="00666F4B" w:rsidRDefault="00737032" w:rsidP="0081723B">
      <w:pPr>
        <w:spacing w:before="35"/>
        <w:ind w:left="2160"/>
        <w:jc w:val="both"/>
        <w:rPr>
          <w:sz w:val="26"/>
          <w:szCs w:val="26"/>
        </w:rPr>
      </w:pPr>
      <w:r w:rsidRPr="00666F4B">
        <w:rPr>
          <w:sz w:val="26"/>
          <w:szCs w:val="26"/>
        </w:rPr>
        <w:t>Lo! and behold! he got another promotion</w:t>
      </w:r>
    </w:p>
    <w:p w:rsidR="00737032" w:rsidRPr="00666F4B" w:rsidRDefault="00737032" w:rsidP="0081723B">
      <w:pPr>
        <w:spacing w:before="35"/>
        <w:ind w:left="2160"/>
        <w:jc w:val="both"/>
        <w:rPr>
          <w:sz w:val="26"/>
          <w:szCs w:val="26"/>
        </w:rPr>
      </w:pPr>
      <w:r w:rsidRPr="00666F4B">
        <w:rPr>
          <w:sz w:val="26"/>
          <w:szCs w:val="26"/>
        </w:rPr>
        <w:t>He was to tighten three nuts</w:t>
      </w:r>
    </w:p>
    <w:p w:rsidR="00737032" w:rsidRPr="00666F4B" w:rsidRDefault="00737032" w:rsidP="0081723B">
      <w:pPr>
        <w:spacing w:after="360"/>
        <w:ind w:left="2160"/>
        <w:jc w:val="both"/>
        <w:rPr>
          <w:sz w:val="26"/>
          <w:szCs w:val="26"/>
        </w:rPr>
      </w:pPr>
      <w:r w:rsidRPr="00666F4B">
        <w:rPr>
          <w:sz w:val="26"/>
          <w:szCs w:val="26"/>
        </w:rPr>
        <w:t>He went home and told his wife the news.</w:t>
      </w:r>
    </w:p>
    <w:p w:rsidR="00737032" w:rsidRPr="00666F4B" w:rsidRDefault="00737032" w:rsidP="0081723B">
      <w:pPr>
        <w:spacing w:before="232"/>
        <w:ind w:left="2160"/>
        <w:jc w:val="both"/>
        <w:rPr>
          <w:sz w:val="26"/>
          <w:szCs w:val="26"/>
        </w:rPr>
      </w:pPr>
      <w:r w:rsidRPr="00666F4B">
        <w:rPr>
          <w:sz w:val="26"/>
          <w:szCs w:val="26"/>
        </w:rPr>
        <w:t>Time went on and eventually he</w:t>
      </w:r>
    </w:p>
    <w:p w:rsidR="00737032" w:rsidRPr="00666F4B" w:rsidRDefault="00737032" w:rsidP="0081723B">
      <w:pPr>
        <w:spacing w:before="35"/>
        <w:ind w:left="2160"/>
        <w:jc w:val="both"/>
        <w:rPr>
          <w:sz w:val="26"/>
          <w:szCs w:val="26"/>
        </w:rPr>
      </w:pPr>
      <w:r w:rsidRPr="00666F4B">
        <w:rPr>
          <w:sz w:val="26"/>
          <w:szCs w:val="26"/>
        </w:rPr>
        <w:t>became a four nut man, and then five.</w:t>
      </w:r>
    </w:p>
    <w:p w:rsidR="00737032" w:rsidRPr="00666F4B" w:rsidRDefault="00737032" w:rsidP="0081723B">
      <w:pPr>
        <w:spacing w:before="44"/>
        <w:ind w:left="2160"/>
        <w:jc w:val="both"/>
        <w:rPr>
          <w:sz w:val="26"/>
          <w:szCs w:val="26"/>
        </w:rPr>
      </w:pPr>
      <w:r w:rsidRPr="00666F4B">
        <w:rPr>
          <w:sz w:val="26"/>
          <w:szCs w:val="26"/>
        </w:rPr>
        <w:t>He jumped for joy and bought a new car.</w:t>
      </w:r>
    </w:p>
    <w:p w:rsidR="00737032" w:rsidRPr="00666F4B" w:rsidRDefault="00737032" w:rsidP="0081723B">
      <w:pPr>
        <w:spacing w:before="34"/>
        <w:ind w:left="2160"/>
        <w:jc w:val="both"/>
        <w:rPr>
          <w:sz w:val="26"/>
          <w:szCs w:val="26"/>
        </w:rPr>
      </w:pPr>
      <w:r w:rsidRPr="00666F4B">
        <w:rPr>
          <w:sz w:val="26"/>
          <w:szCs w:val="26"/>
        </w:rPr>
        <w:t>He couldn't see the danger from afar.</w:t>
      </w:r>
    </w:p>
    <w:p w:rsidR="00737032" w:rsidRPr="00666F4B" w:rsidRDefault="00737032" w:rsidP="0081723B">
      <w:pPr>
        <w:spacing w:before="35"/>
        <w:ind w:left="2160"/>
        <w:jc w:val="both"/>
        <w:rPr>
          <w:sz w:val="26"/>
          <w:szCs w:val="26"/>
        </w:rPr>
      </w:pPr>
      <w:r>
        <w:rPr>
          <w:sz w:val="26"/>
          <w:szCs w:val="26"/>
        </w:rPr>
        <w:t>The depression hit and he was l</w:t>
      </w:r>
      <w:r w:rsidRPr="00666F4B">
        <w:rPr>
          <w:sz w:val="26"/>
          <w:szCs w:val="26"/>
        </w:rPr>
        <w:t>aid off</w:t>
      </w:r>
    </w:p>
    <w:p w:rsidR="00737032" w:rsidRPr="00666F4B" w:rsidRDefault="00737032" w:rsidP="0081723B">
      <w:pPr>
        <w:spacing w:before="35"/>
        <w:ind w:left="2160"/>
        <w:jc w:val="both"/>
        <w:rPr>
          <w:sz w:val="26"/>
          <w:szCs w:val="26"/>
        </w:rPr>
      </w:pPr>
      <w:r w:rsidRPr="00666F4B">
        <w:rPr>
          <w:sz w:val="26"/>
          <w:szCs w:val="26"/>
        </w:rPr>
        <w:t xml:space="preserve">He then got in his new </w:t>
      </w:r>
      <w:smartTag w:uri="urn:schemas-microsoft-com:office:smarttags" w:element="place">
        <w:r w:rsidRPr="00666F4B">
          <w:rPr>
            <w:sz w:val="26"/>
            <w:szCs w:val="26"/>
          </w:rPr>
          <w:t>Toyota</w:t>
        </w:r>
      </w:smartTag>
    </w:p>
    <w:p w:rsidR="00737032" w:rsidRPr="00666F4B" w:rsidRDefault="00737032" w:rsidP="0081723B">
      <w:pPr>
        <w:spacing w:after="360"/>
        <w:ind w:left="2160"/>
        <w:jc w:val="both"/>
        <w:rPr>
          <w:sz w:val="26"/>
          <w:szCs w:val="26"/>
        </w:rPr>
      </w:pPr>
      <w:r w:rsidRPr="00666F4B">
        <w:rPr>
          <w:sz w:val="26"/>
          <w:szCs w:val="26"/>
        </w:rPr>
        <w:t>and went to the unemployment office.</w:t>
      </w:r>
    </w:p>
    <w:p w:rsidR="00737032" w:rsidRDefault="00737032" w:rsidP="000E3DFE">
      <w:pPr>
        <w:spacing w:after="200" w:line="276" w:lineRule="auto"/>
        <w:ind w:left="2160"/>
        <w:rPr>
          <w:sz w:val="26"/>
          <w:szCs w:val="26"/>
        </w:rPr>
      </w:pPr>
    </w:p>
    <w:p w:rsidR="00737032" w:rsidRPr="00CC7A2A" w:rsidRDefault="00737032" w:rsidP="000E3DFE">
      <w:pPr>
        <w:spacing w:after="200" w:line="276" w:lineRule="auto"/>
        <w:ind w:left="2160"/>
        <w:rPr>
          <w:sz w:val="26"/>
          <w:szCs w:val="26"/>
        </w:rPr>
      </w:pPr>
    </w:p>
    <w:p w:rsidR="00737032" w:rsidRPr="00162A48" w:rsidRDefault="00737032" w:rsidP="00CC1C43">
      <w:pPr>
        <w:ind w:left="2160"/>
        <w:rPr>
          <w:color w:val="000000"/>
        </w:rPr>
      </w:pPr>
      <w:r>
        <w:rPr>
          <w:noProof/>
        </w:rPr>
        <w:pict>
          <v:shape id="_x0000_s1027" type="#_x0000_t75" style="position:absolute;left:0;text-align:left;margin-left:4in;margin-top:-48.7pt;width:195pt;height:115.25pt;z-index:251659264">
            <v:imagedata r:id="rId8" o:title=""/>
            <w10:wrap type="square"/>
            <w10:anchorlock/>
          </v:shape>
        </w:pict>
      </w:r>
      <w:r>
        <w:rPr>
          <w:sz w:val="26"/>
          <w:szCs w:val="26"/>
        </w:rPr>
        <w:t xml:space="preserve">1942 Ford Pickup </w:t>
      </w:r>
      <w:r w:rsidRPr="00162A48">
        <w:rPr>
          <w:color w:val="000000"/>
        </w:rPr>
        <w:t>¾</w:t>
      </w:r>
      <w:r>
        <w:rPr>
          <w:color w:val="000000"/>
        </w:rPr>
        <w:t xml:space="preserve"> Ton</w:t>
      </w:r>
    </w:p>
    <w:p w:rsidR="00737032" w:rsidRPr="00416CC8" w:rsidRDefault="00737032" w:rsidP="000E3DFE">
      <w:pPr>
        <w:ind w:left="2160"/>
        <w:jc w:val="both"/>
        <w:rPr>
          <w:sz w:val="26"/>
          <w:szCs w:val="26"/>
        </w:rPr>
      </w:pPr>
    </w:p>
    <w:sectPr w:rsidR="00737032" w:rsidRPr="00416CC8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7032" w:rsidRDefault="00737032">
      <w:r>
        <w:separator/>
      </w:r>
    </w:p>
  </w:endnote>
  <w:endnote w:type="continuationSeparator" w:id="0">
    <w:p w:rsidR="00737032" w:rsidRDefault="007370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032" w:rsidRDefault="00737032" w:rsidP="00B42481">
    <w:pPr>
      <w:pStyle w:val="Footer"/>
      <w:jc w:val="center"/>
      <w:rPr>
        <w:rStyle w:val="PageNumber"/>
      </w:rPr>
    </w:pPr>
  </w:p>
  <w:p w:rsidR="00737032" w:rsidRDefault="00737032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7032" w:rsidRDefault="00737032">
      <w:r>
        <w:separator/>
      </w:r>
    </w:p>
  </w:footnote>
  <w:footnote w:type="continuationSeparator" w:id="0">
    <w:p w:rsidR="00737032" w:rsidRDefault="007370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032" w:rsidRDefault="00737032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737032" w:rsidRPr="00B42481" w:rsidRDefault="00737032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737032" w:rsidRDefault="00737032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737032" w:rsidRDefault="00737032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737032" w:rsidRPr="00B42481" w:rsidRDefault="00737032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C4AFF"/>
    <w:rsid w:val="000E3DFE"/>
    <w:rsid w:val="0010112A"/>
    <w:rsid w:val="00162A48"/>
    <w:rsid w:val="002411AC"/>
    <w:rsid w:val="002609C8"/>
    <w:rsid w:val="00317D3E"/>
    <w:rsid w:val="00332172"/>
    <w:rsid w:val="003C4C08"/>
    <w:rsid w:val="003F79B6"/>
    <w:rsid w:val="00411C37"/>
    <w:rsid w:val="0041475A"/>
    <w:rsid w:val="00416CC8"/>
    <w:rsid w:val="0050657A"/>
    <w:rsid w:val="005C6552"/>
    <w:rsid w:val="005E708A"/>
    <w:rsid w:val="005F416D"/>
    <w:rsid w:val="005F73B4"/>
    <w:rsid w:val="00666F4B"/>
    <w:rsid w:val="00686BB7"/>
    <w:rsid w:val="006D4B58"/>
    <w:rsid w:val="00737032"/>
    <w:rsid w:val="007466D5"/>
    <w:rsid w:val="00772358"/>
    <w:rsid w:val="007737F8"/>
    <w:rsid w:val="007E453A"/>
    <w:rsid w:val="007E62A8"/>
    <w:rsid w:val="00802534"/>
    <w:rsid w:val="0081723B"/>
    <w:rsid w:val="00854ADC"/>
    <w:rsid w:val="008902B6"/>
    <w:rsid w:val="00897AC1"/>
    <w:rsid w:val="008B204A"/>
    <w:rsid w:val="008D3316"/>
    <w:rsid w:val="008D7259"/>
    <w:rsid w:val="009041D6"/>
    <w:rsid w:val="00986CA0"/>
    <w:rsid w:val="009F3C6F"/>
    <w:rsid w:val="00AD5D2A"/>
    <w:rsid w:val="00AF0317"/>
    <w:rsid w:val="00B42481"/>
    <w:rsid w:val="00B67B17"/>
    <w:rsid w:val="00B85CA3"/>
    <w:rsid w:val="00B92F75"/>
    <w:rsid w:val="00BB0F3E"/>
    <w:rsid w:val="00C011D2"/>
    <w:rsid w:val="00C759DB"/>
    <w:rsid w:val="00C845B9"/>
    <w:rsid w:val="00CC16F5"/>
    <w:rsid w:val="00CC1C43"/>
    <w:rsid w:val="00CC7A2A"/>
    <w:rsid w:val="00D2696F"/>
    <w:rsid w:val="00D45412"/>
    <w:rsid w:val="00DD35F5"/>
    <w:rsid w:val="00ED1D0E"/>
    <w:rsid w:val="00EE72E3"/>
    <w:rsid w:val="00F6304F"/>
    <w:rsid w:val="00F71417"/>
    <w:rsid w:val="00F94909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</TotalTime>
  <Pages>1</Pages>
  <Words>113</Words>
  <Characters>649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4</cp:revision>
  <dcterms:created xsi:type="dcterms:W3CDTF">2015-05-27T17:01:00Z</dcterms:created>
  <dcterms:modified xsi:type="dcterms:W3CDTF">2015-05-27T17:36:00Z</dcterms:modified>
</cp:coreProperties>
</file>