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" type="tile"/>
    </v:background>
  </w:background>
  <w:body>
    <w:p w:rsidR="00267377" w:rsidRPr="0050657A" w:rsidRDefault="00267377" w:rsidP="00411C37">
      <w:pPr>
        <w:spacing w:after="120"/>
        <w:ind w:right="-900"/>
        <w:jc w:val="center"/>
        <w:rPr>
          <w:b/>
        </w:rPr>
      </w:pPr>
    </w:p>
    <w:p w:rsidR="00267377" w:rsidRDefault="00267377" w:rsidP="0050657A">
      <w:pPr>
        <w:spacing w:after="120"/>
        <w:jc w:val="center"/>
        <w:rPr>
          <w:b/>
          <w:sz w:val="32"/>
        </w:rPr>
      </w:pPr>
      <w:r>
        <w:rPr>
          <w:b/>
          <w:sz w:val="32"/>
        </w:rPr>
        <w:t>Plane Crash</w:t>
      </w:r>
    </w:p>
    <w:p w:rsidR="00267377" w:rsidRPr="0050657A" w:rsidRDefault="00267377" w:rsidP="0050657A">
      <w:pPr>
        <w:spacing w:after="240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01 February 1994</w:t>
      </w:r>
    </w:p>
    <w:p w:rsidR="00267377" w:rsidRPr="0056071E" w:rsidRDefault="00267377" w:rsidP="003F1FBE">
      <w:pPr>
        <w:spacing w:after="20"/>
        <w:jc w:val="both"/>
        <w:rPr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in;margin-top:-179.4pt;width:95.4pt;height:119.35pt;z-index:251658240">
            <v:imagedata r:id="rId7" o:title=""/>
            <w10:wrap type="square"/>
            <w10:anchorlock/>
          </v:shape>
        </w:pict>
      </w:r>
      <w:r>
        <w:rPr>
          <w:sz w:val="26"/>
          <w:szCs w:val="26"/>
        </w:rPr>
        <w:tab/>
      </w:r>
      <w:r w:rsidRPr="0056071E">
        <w:rPr>
          <w:sz w:val="26"/>
          <w:szCs w:val="26"/>
        </w:rPr>
        <w:t xml:space="preserve">Above the </w:t>
      </w:r>
      <w:r>
        <w:rPr>
          <w:sz w:val="26"/>
          <w:szCs w:val="26"/>
        </w:rPr>
        <w:t>j</w:t>
      </w:r>
      <w:r w:rsidRPr="0056071E">
        <w:rPr>
          <w:sz w:val="26"/>
          <w:szCs w:val="26"/>
        </w:rPr>
        <w:t>ungle, the plane flew,</w:t>
      </w:r>
    </w:p>
    <w:p w:rsidR="00267377" w:rsidRPr="0056071E" w:rsidRDefault="00267377" w:rsidP="003F1FBE">
      <w:pPr>
        <w:spacing w:after="20"/>
        <w:jc w:val="both"/>
        <w:rPr>
          <w:sz w:val="26"/>
          <w:szCs w:val="26"/>
        </w:rPr>
      </w:pPr>
      <w:r w:rsidRPr="0056071E">
        <w:rPr>
          <w:sz w:val="26"/>
          <w:szCs w:val="26"/>
        </w:rPr>
        <w:t>searching for the drop target/by the crew.</w:t>
      </w:r>
    </w:p>
    <w:p w:rsidR="00267377" w:rsidRPr="0056071E" w:rsidRDefault="00267377" w:rsidP="003F1FBE">
      <w:pPr>
        <w:spacing w:after="20"/>
        <w:jc w:val="both"/>
        <w:rPr>
          <w:sz w:val="26"/>
          <w:szCs w:val="26"/>
        </w:rPr>
      </w:pPr>
      <w:r w:rsidRPr="0056071E">
        <w:rPr>
          <w:sz w:val="26"/>
          <w:szCs w:val="26"/>
        </w:rPr>
        <w:t>Suddenly, small arms fire cracked the plane's skin,</w:t>
      </w:r>
    </w:p>
    <w:p w:rsidR="00267377" w:rsidRPr="0056071E" w:rsidRDefault="00267377" w:rsidP="003F1FBE">
      <w:pPr>
        <w:spacing w:after="20"/>
        <w:jc w:val="both"/>
        <w:rPr>
          <w:sz w:val="26"/>
          <w:szCs w:val="26"/>
        </w:rPr>
      </w:pPr>
      <w:r w:rsidRPr="0056071E">
        <w:rPr>
          <w:sz w:val="26"/>
          <w:szCs w:val="26"/>
        </w:rPr>
        <w:t>The plane's pilot looked for a place to land.</w:t>
      </w:r>
    </w:p>
    <w:p w:rsidR="00267377" w:rsidRPr="0056071E" w:rsidRDefault="00267377" w:rsidP="003F1FBE">
      <w:pPr>
        <w:spacing w:after="20"/>
        <w:jc w:val="both"/>
        <w:rPr>
          <w:sz w:val="26"/>
          <w:szCs w:val="26"/>
        </w:rPr>
      </w:pPr>
      <w:r w:rsidRPr="0056071E">
        <w:rPr>
          <w:sz w:val="26"/>
          <w:szCs w:val="26"/>
        </w:rPr>
        <w:t>The plane skidded to a stop in an open space.</w:t>
      </w:r>
    </w:p>
    <w:p w:rsidR="00267377" w:rsidRPr="0056071E" w:rsidRDefault="00267377" w:rsidP="003F1FBE">
      <w:pPr>
        <w:spacing w:after="20"/>
        <w:jc w:val="both"/>
        <w:rPr>
          <w:sz w:val="26"/>
          <w:szCs w:val="26"/>
        </w:rPr>
      </w:pPr>
      <w:r w:rsidRPr="0056071E">
        <w:rPr>
          <w:sz w:val="26"/>
          <w:szCs w:val="26"/>
        </w:rPr>
        <w:t>The crew began the urgent pace,</w:t>
      </w:r>
    </w:p>
    <w:p w:rsidR="00267377" w:rsidRPr="0056071E" w:rsidRDefault="00267377" w:rsidP="003F1FBE">
      <w:pPr>
        <w:spacing w:after="360"/>
        <w:jc w:val="both"/>
        <w:rPr>
          <w:sz w:val="26"/>
          <w:szCs w:val="26"/>
        </w:rPr>
      </w:pPr>
      <w:r w:rsidRPr="0056071E">
        <w:rPr>
          <w:sz w:val="26"/>
          <w:szCs w:val="26"/>
        </w:rPr>
        <w:t>to escape the enemy and Join the guerrillas.</w:t>
      </w:r>
    </w:p>
    <w:p w:rsidR="00267377" w:rsidRPr="0056071E" w:rsidRDefault="00267377" w:rsidP="003F1FBE">
      <w:pPr>
        <w:spacing w:after="2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56071E">
        <w:rPr>
          <w:sz w:val="26"/>
          <w:szCs w:val="26"/>
        </w:rPr>
        <w:t>The guerrillas found the crew first,</w:t>
      </w:r>
    </w:p>
    <w:p w:rsidR="00267377" w:rsidRPr="0056071E" w:rsidRDefault="00267377" w:rsidP="003F1FBE">
      <w:pPr>
        <w:spacing w:after="20"/>
        <w:jc w:val="both"/>
        <w:rPr>
          <w:sz w:val="26"/>
          <w:szCs w:val="26"/>
        </w:rPr>
      </w:pPr>
      <w:r w:rsidRPr="0056071E">
        <w:rPr>
          <w:sz w:val="26"/>
          <w:szCs w:val="26"/>
        </w:rPr>
        <w:t>and took them to their camp.</w:t>
      </w:r>
    </w:p>
    <w:p w:rsidR="00267377" w:rsidRPr="0056071E" w:rsidRDefault="00267377" w:rsidP="003F1FBE">
      <w:pPr>
        <w:spacing w:after="20"/>
        <w:jc w:val="both"/>
        <w:rPr>
          <w:sz w:val="26"/>
          <w:szCs w:val="26"/>
        </w:rPr>
      </w:pPr>
      <w:r w:rsidRPr="0056071E">
        <w:rPr>
          <w:sz w:val="26"/>
          <w:szCs w:val="26"/>
        </w:rPr>
        <w:t>They bestowed their hospitality upon them,</w:t>
      </w:r>
    </w:p>
    <w:p w:rsidR="00267377" w:rsidRPr="0056071E" w:rsidRDefault="00267377" w:rsidP="003F1FBE">
      <w:pPr>
        <w:spacing w:after="20"/>
        <w:jc w:val="both"/>
        <w:rPr>
          <w:sz w:val="26"/>
          <w:szCs w:val="26"/>
        </w:rPr>
      </w:pPr>
      <w:r w:rsidRPr="0056071E">
        <w:rPr>
          <w:sz w:val="26"/>
          <w:szCs w:val="26"/>
        </w:rPr>
        <w:t>food and drink were in abundance.</w:t>
      </w:r>
    </w:p>
    <w:p w:rsidR="00267377" w:rsidRPr="0056071E" w:rsidRDefault="00267377" w:rsidP="003F1FBE">
      <w:pPr>
        <w:spacing w:after="20"/>
        <w:jc w:val="both"/>
        <w:rPr>
          <w:sz w:val="26"/>
          <w:szCs w:val="26"/>
        </w:rPr>
      </w:pPr>
      <w:r w:rsidRPr="0056071E">
        <w:rPr>
          <w:sz w:val="26"/>
          <w:szCs w:val="26"/>
        </w:rPr>
        <w:t>A young boy was assigned to each crew member,</w:t>
      </w:r>
    </w:p>
    <w:p w:rsidR="00267377" w:rsidRPr="0056071E" w:rsidRDefault="00267377" w:rsidP="003F1FBE">
      <w:pPr>
        <w:spacing w:after="20"/>
        <w:jc w:val="both"/>
        <w:rPr>
          <w:sz w:val="26"/>
          <w:szCs w:val="26"/>
        </w:rPr>
      </w:pPr>
      <w:r w:rsidRPr="0056071E">
        <w:rPr>
          <w:sz w:val="26"/>
          <w:szCs w:val="26"/>
        </w:rPr>
        <w:t>to keep him supplied with food and drink,</w:t>
      </w:r>
    </w:p>
    <w:p w:rsidR="00267377" w:rsidRPr="0056071E" w:rsidRDefault="00267377" w:rsidP="003F1FBE">
      <w:pPr>
        <w:spacing w:after="360"/>
        <w:jc w:val="both"/>
        <w:rPr>
          <w:sz w:val="26"/>
          <w:szCs w:val="26"/>
        </w:rPr>
      </w:pPr>
      <w:r w:rsidRPr="0056071E">
        <w:rPr>
          <w:sz w:val="26"/>
          <w:szCs w:val="26"/>
        </w:rPr>
        <w:t>till some began to show signs of over-indulgence.</w:t>
      </w:r>
    </w:p>
    <w:p w:rsidR="00267377" w:rsidRPr="0056071E" w:rsidRDefault="00267377" w:rsidP="003F1FBE">
      <w:pPr>
        <w:spacing w:after="2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56071E">
        <w:rPr>
          <w:sz w:val="26"/>
          <w:szCs w:val="26"/>
        </w:rPr>
        <w:t>One crewman had too much tuba.</w:t>
      </w:r>
    </w:p>
    <w:p w:rsidR="00267377" w:rsidRPr="0056071E" w:rsidRDefault="00267377" w:rsidP="003F1FBE">
      <w:pPr>
        <w:spacing w:after="20"/>
        <w:jc w:val="both"/>
        <w:rPr>
          <w:sz w:val="26"/>
          <w:szCs w:val="26"/>
        </w:rPr>
      </w:pPr>
      <w:r w:rsidRPr="0056071E">
        <w:rPr>
          <w:sz w:val="26"/>
          <w:szCs w:val="26"/>
        </w:rPr>
        <w:t>He wandered forth in the camp. inebriated,</w:t>
      </w:r>
    </w:p>
    <w:p w:rsidR="00267377" w:rsidRPr="0056071E" w:rsidRDefault="00267377" w:rsidP="003F1FBE">
      <w:pPr>
        <w:spacing w:after="20"/>
        <w:jc w:val="both"/>
        <w:rPr>
          <w:sz w:val="26"/>
          <w:szCs w:val="26"/>
        </w:rPr>
      </w:pPr>
      <w:r w:rsidRPr="0056071E">
        <w:rPr>
          <w:sz w:val="26"/>
          <w:szCs w:val="26"/>
        </w:rPr>
        <w:t>till he came to a huge tree,</w:t>
      </w:r>
    </w:p>
    <w:p w:rsidR="00267377" w:rsidRPr="0056071E" w:rsidRDefault="00267377" w:rsidP="003F1FBE">
      <w:pPr>
        <w:spacing w:after="20"/>
        <w:jc w:val="both"/>
        <w:rPr>
          <w:sz w:val="26"/>
          <w:szCs w:val="26"/>
        </w:rPr>
      </w:pPr>
      <w:r w:rsidRPr="0056071E">
        <w:rPr>
          <w:sz w:val="26"/>
          <w:szCs w:val="26"/>
        </w:rPr>
        <w:t>under which a water buffalo lay asleep.</w:t>
      </w:r>
    </w:p>
    <w:p w:rsidR="00267377" w:rsidRPr="0056071E" w:rsidRDefault="00267377" w:rsidP="003F1FBE">
      <w:pPr>
        <w:spacing w:after="20"/>
        <w:jc w:val="both"/>
        <w:rPr>
          <w:sz w:val="26"/>
          <w:szCs w:val="26"/>
        </w:rPr>
      </w:pPr>
      <w:r w:rsidRPr="0056071E">
        <w:rPr>
          <w:sz w:val="26"/>
          <w:szCs w:val="26"/>
        </w:rPr>
        <w:t>The crewman lay down,</w:t>
      </w:r>
    </w:p>
    <w:p w:rsidR="00267377" w:rsidRPr="0056071E" w:rsidRDefault="00267377" w:rsidP="003F1FBE">
      <w:pPr>
        <w:spacing w:after="20"/>
        <w:jc w:val="both"/>
        <w:rPr>
          <w:sz w:val="26"/>
          <w:szCs w:val="26"/>
        </w:rPr>
      </w:pPr>
      <w:r w:rsidRPr="0056071E">
        <w:rPr>
          <w:sz w:val="26"/>
          <w:szCs w:val="26"/>
        </w:rPr>
        <w:t>placing his head on the water buffalo's stomach,</w:t>
      </w:r>
    </w:p>
    <w:p w:rsidR="00267377" w:rsidRPr="0056071E" w:rsidRDefault="00267377" w:rsidP="003F1FBE">
      <w:pPr>
        <w:spacing w:after="360"/>
        <w:jc w:val="both"/>
        <w:rPr>
          <w:sz w:val="26"/>
          <w:szCs w:val="26"/>
        </w:rPr>
      </w:pPr>
      <w:r w:rsidRPr="0056071E">
        <w:rPr>
          <w:sz w:val="26"/>
          <w:szCs w:val="26"/>
        </w:rPr>
        <w:t xml:space="preserve">and </w:t>
      </w:r>
      <w:r>
        <w:rPr>
          <w:sz w:val="26"/>
          <w:szCs w:val="26"/>
        </w:rPr>
        <w:t>j</w:t>
      </w:r>
      <w:r w:rsidRPr="0056071E">
        <w:rPr>
          <w:sz w:val="26"/>
          <w:szCs w:val="26"/>
        </w:rPr>
        <w:t>oined this noble beast, in peaceful sleep.</w:t>
      </w:r>
    </w:p>
    <w:p w:rsidR="00267377" w:rsidRPr="00416CC8" w:rsidRDefault="00267377" w:rsidP="000E3DFE">
      <w:pPr>
        <w:ind w:left="2160"/>
        <w:jc w:val="both"/>
        <w:rPr>
          <w:sz w:val="26"/>
          <w:szCs w:val="26"/>
        </w:rPr>
      </w:pPr>
      <w:r>
        <w:rPr>
          <w:noProof/>
        </w:rPr>
        <w:pict>
          <v:shape id="_x0000_s1027" type="#_x0000_t75" style="position:absolute;left:0;text-align:left;margin-left:243pt;margin-top:1.65pt;width:261pt;height:118.8pt;z-index:251659264">
            <v:imagedata r:id="rId8" o:title=""/>
            <w10:wrap type="square"/>
            <w10:anchorlock/>
          </v:shape>
        </w:pict>
      </w:r>
    </w:p>
    <w:sectPr w:rsidR="00267377" w:rsidRPr="00416CC8" w:rsidSect="002609C8">
      <w:headerReference w:type="default" r:id="rId9"/>
      <w:footerReference w:type="default" r:id="rId10"/>
      <w:pgSz w:w="12240" w:h="15840"/>
      <w:pgMar w:top="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7377" w:rsidRDefault="00267377">
      <w:r>
        <w:separator/>
      </w:r>
    </w:p>
  </w:endnote>
  <w:endnote w:type="continuationSeparator" w:id="0">
    <w:p w:rsidR="00267377" w:rsidRDefault="002673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377" w:rsidRDefault="00267377" w:rsidP="00B42481">
    <w:pPr>
      <w:pStyle w:val="Footer"/>
      <w:jc w:val="center"/>
      <w:rPr>
        <w:rStyle w:val="PageNumber"/>
      </w:rPr>
    </w:pPr>
  </w:p>
  <w:p w:rsidR="00267377" w:rsidRDefault="00267377" w:rsidP="00B42481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7377" w:rsidRDefault="00267377">
      <w:r>
        <w:separator/>
      </w:r>
    </w:p>
  </w:footnote>
  <w:footnote w:type="continuationSeparator" w:id="0">
    <w:p w:rsidR="00267377" w:rsidRDefault="002673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377" w:rsidRDefault="00267377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267377" w:rsidRPr="00B42481" w:rsidRDefault="00267377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 w:rsidRPr="00B42481">
      <w:rPr>
        <w:rFonts w:ascii="Lucida Calligraphy" w:hAnsi="Lucida Calligraphy"/>
        <w:b/>
        <w:sz w:val="28"/>
        <w:szCs w:val="28"/>
      </w:rPr>
      <w:t>The Writings of</w:t>
    </w:r>
  </w:p>
  <w:p w:rsidR="00267377" w:rsidRDefault="00267377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>
      <w:rPr>
        <w:rFonts w:ascii="Lucida Calligraphy" w:hAnsi="Lucida Calligraphy"/>
        <w:b/>
        <w:sz w:val="28"/>
        <w:szCs w:val="28"/>
      </w:rPr>
      <w:t>Gerald Otto Merritt</w:t>
    </w:r>
  </w:p>
  <w:p w:rsidR="00267377" w:rsidRDefault="00267377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267377" w:rsidRPr="00B42481" w:rsidRDefault="00267377" w:rsidP="00B42481">
    <w:pPr>
      <w:pStyle w:val="Header"/>
      <w:jc w:val="center"/>
      <w:rPr>
        <w:rFonts w:ascii="Lucida Calligraphy" w:hAnsi="Lucida Calligraphy"/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481"/>
    <w:rsid w:val="000C4AFF"/>
    <w:rsid w:val="000E3DFE"/>
    <w:rsid w:val="0010112A"/>
    <w:rsid w:val="001C1D69"/>
    <w:rsid w:val="001E2F3F"/>
    <w:rsid w:val="002411AC"/>
    <w:rsid w:val="002609C8"/>
    <w:rsid w:val="00267377"/>
    <w:rsid w:val="0027522E"/>
    <w:rsid w:val="00317D3E"/>
    <w:rsid w:val="00332172"/>
    <w:rsid w:val="003C4C08"/>
    <w:rsid w:val="003F1FBE"/>
    <w:rsid w:val="003F79B6"/>
    <w:rsid w:val="00411C37"/>
    <w:rsid w:val="0041475A"/>
    <w:rsid w:val="00416CC8"/>
    <w:rsid w:val="00496B5B"/>
    <w:rsid w:val="0050657A"/>
    <w:rsid w:val="0056071E"/>
    <w:rsid w:val="005C6552"/>
    <w:rsid w:val="005E708A"/>
    <w:rsid w:val="005F416D"/>
    <w:rsid w:val="005F73B4"/>
    <w:rsid w:val="00637480"/>
    <w:rsid w:val="00686BB7"/>
    <w:rsid w:val="006A520D"/>
    <w:rsid w:val="006D4B58"/>
    <w:rsid w:val="007466D5"/>
    <w:rsid w:val="00772358"/>
    <w:rsid w:val="007737F8"/>
    <w:rsid w:val="007E453A"/>
    <w:rsid w:val="007E62A8"/>
    <w:rsid w:val="00802534"/>
    <w:rsid w:val="0081723B"/>
    <w:rsid w:val="0082777C"/>
    <w:rsid w:val="00854ADC"/>
    <w:rsid w:val="008902B6"/>
    <w:rsid w:val="00897AC1"/>
    <w:rsid w:val="008B204A"/>
    <w:rsid w:val="008D0B3C"/>
    <w:rsid w:val="008D3316"/>
    <w:rsid w:val="008D7259"/>
    <w:rsid w:val="009041D6"/>
    <w:rsid w:val="00927A23"/>
    <w:rsid w:val="00986CA0"/>
    <w:rsid w:val="009F3C6F"/>
    <w:rsid w:val="00A33D9D"/>
    <w:rsid w:val="00AD5D2A"/>
    <w:rsid w:val="00AF0317"/>
    <w:rsid w:val="00B42481"/>
    <w:rsid w:val="00B67B17"/>
    <w:rsid w:val="00B85CA3"/>
    <w:rsid w:val="00B92F75"/>
    <w:rsid w:val="00BB0F3E"/>
    <w:rsid w:val="00C011D2"/>
    <w:rsid w:val="00C7016A"/>
    <w:rsid w:val="00C72132"/>
    <w:rsid w:val="00C759DB"/>
    <w:rsid w:val="00C845B9"/>
    <w:rsid w:val="00CC16F5"/>
    <w:rsid w:val="00CC1C43"/>
    <w:rsid w:val="00D2696F"/>
    <w:rsid w:val="00D45412"/>
    <w:rsid w:val="00D667A3"/>
    <w:rsid w:val="00DD35F5"/>
    <w:rsid w:val="00EA2371"/>
    <w:rsid w:val="00ED1D0E"/>
    <w:rsid w:val="00EE72E3"/>
    <w:rsid w:val="00F216A1"/>
    <w:rsid w:val="00F53995"/>
    <w:rsid w:val="00F6304F"/>
    <w:rsid w:val="00F71417"/>
    <w:rsid w:val="00F94909"/>
    <w:rsid w:val="00FB1126"/>
    <w:rsid w:val="00FF7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AC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2696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696F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B4248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22</TotalTime>
  <Pages>1</Pages>
  <Words>130</Words>
  <Characters>747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 in 1988 James Scudder, a staff writer for the Arkansas Gazette, wrote a series of essays that touched on the subject of growing up in poverty</dc:title>
  <dc:subject/>
  <dc:creator>Thomas</dc:creator>
  <cp:keywords/>
  <dc:description/>
  <cp:lastModifiedBy>Thomas</cp:lastModifiedBy>
  <cp:revision>3</cp:revision>
  <dcterms:created xsi:type="dcterms:W3CDTF">2015-05-27T20:45:00Z</dcterms:created>
  <dcterms:modified xsi:type="dcterms:W3CDTF">2015-05-27T21:09:00Z</dcterms:modified>
</cp:coreProperties>
</file>