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CA4788" w:rsidRPr="0050657A" w:rsidRDefault="00CA4788" w:rsidP="00411C37">
      <w:pPr>
        <w:spacing w:after="120"/>
        <w:ind w:right="-900"/>
        <w:jc w:val="center"/>
        <w:rPr>
          <w:b/>
        </w:rPr>
      </w:pPr>
    </w:p>
    <w:p w:rsidR="00CA4788" w:rsidRDefault="00CA4788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Hangover</w:t>
      </w:r>
    </w:p>
    <w:p w:rsidR="00CA4788" w:rsidRPr="0050657A" w:rsidRDefault="00CA4788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January 1994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D45BF4">
        <w:rPr>
          <w:sz w:val="26"/>
          <w:szCs w:val="26"/>
        </w:rPr>
        <w:t>He awakened with a start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It didn't take him long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to realize something was wrong.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His head was throbbing like a pump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His mouth tasted like sump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He began to mentally kick his own rump.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For he realized that his problem was a hangover deluxe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His wife came into the room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"How do you feel?" she asked.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I feel like a barrel of worms in a bucket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I'll fix you, she replied.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She injected him with poison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He sighed and passed over the divide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She looked at him and never cried.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The state employee injected her with poison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She sighed and passed over the divide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She spotted him riding on a cloud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He was drunk on heavenly nectar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She joined him on a cloud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Suddenly, he fell off the cloud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She too, fell off the cloud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78pt;margin-top:-139.35pt;width:97.8pt;height:260.3pt;z-index:251659264">
            <v:imagedata r:id="rId8" o:title=""/>
            <w10:wrap type="square"/>
            <w10:anchorlock/>
          </v:shape>
        </w:pict>
      </w:r>
      <w:r w:rsidRPr="00D45BF4">
        <w:rPr>
          <w:sz w:val="26"/>
          <w:szCs w:val="26"/>
        </w:rPr>
        <w:t>They fell down to the depths of Hell</w:t>
      </w:r>
    </w:p>
    <w:p w:rsidR="00CA4788" w:rsidRPr="00D45BF4" w:rsidRDefault="00CA4788" w:rsidP="00CB5F72">
      <w:pPr>
        <w:spacing w:after="40"/>
        <w:ind w:left="1440"/>
        <w:jc w:val="both"/>
        <w:rPr>
          <w:sz w:val="26"/>
          <w:szCs w:val="26"/>
        </w:rPr>
      </w:pPr>
      <w:r w:rsidRPr="00D45BF4">
        <w:rPr>
          <w:sz w:val="26"/>
          <w:szCs w:val="26"/>
        </w:rPr>
        <w:t>Somewhere up above, God smiled.</w:t>
      </w:r>
    </w:p>
    <w:p w:rsidR="00CA4788" w:rsidRPr="00416CC8" w:rsidRDefault="00CA4788" w:rsidP="00CB5F72">
      <w:pPr>
        <w:spacing w:after="20"/>
        <w:ind w:left="1440"/>
        <w:jc w:val="both"/>
      </w:pPr>
    </w:p>
    <w:sectPr w:rsidR="00CA4788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788" w:rsidRDefault="00CA4788">
      <w:r>
        <w:separator/>
      </w:r>
    </w:p>
  </w:endnote>
  <w:endnote w:type="continuationSeparator" w:id="0">
    <w:p w:rsidR="00CA4788" w:rsidRDefault="00CA47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788" w:rsidRDefault="00CA4788" w:rsidP="00B42481">
    <w:pPr>
      <w:pStyle w:val="Footer"/>
      <w:jc w:val="center"/>
      <w:rPr>
        <w:rStyle w:val="PageNumber"/>
      </w:rPr>
    </w:pPr>
  </w:p>
  <w:p w:rsidR="00CA4788" w:rsidRDefault="00CA4788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788" w:rsidRDefault="00CA4788">
      <w:r>
        <w:separator/>
      </w:r>
    </w:p>
  </w:footnote>
  <w:footnote w:type="continuationSeparator" w:id="0">
    <w:p w:rsidR="00CA4788" w:rsidRDefault="00CA47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788" w:rsidRDefault="00CA478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A4788" w:rsidRPr="00B42481" w:rsidRDefault="00CA478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CA4788" w:rsidRDefault="00CA478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CA4788" w:rsidRDefault="00CA478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A4788" w:rsidRPr="00B42481" w:rsidRDefault="00CA4788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1C1D69"/>
    <w:rsid w:val="001E2F3F"/>
    <w:rsid w:val="002411AC"/>
    <w:rsid w:val="002609C8"/>
    <w:rsid w:val="0027522E"/>
    <w:rsid w:val="00317D3E"/>
    <w:rsid w:val="00332172"/>
    <w:rsid w:val="003C4C08"/>
    <w:rsid w:val="003F1FBE"/>
    <w:rsid w:val="003F79B6"/>
    <w:rsid w:val="00411C37"/>
    <w:rsid w:val="0041475A"/>
    <w:rsid w:val="00416CC8"/>
    <w:rsid w:val="00496B5B"/>
    <w:rsid w:val="0050657A"/>
    <w:rsid w:val="005C6552"/>
    <w:rsid w:val="005E708A"/>
    <w:rsid w:val="005F416D"/>
    <w:rsid w:val="005F73B4"/>
    <w:rsid w:val="00637480"/>
    <w:rsid w:val="00686BB7"/>
    <w:rsid w:val="006A520D"/>
    <w:rsid w:val="006D4B58"/>
    <w:rsid w:val="006F0C27"/>
    <w:rsid w:val="007466D5"/>
    <w:rsid w:val="00772358"/>
    <w:rsid w:val="007737F8"/>
    <w:rsid w:val="007E453A"/>
    <w:rsid w:val="007E62A8"/>
    <w:rsid w:val="00802534"/>
    <w:rsid w:val="0081723B"/>
    <w:rsid w:val="0082777C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86CA0"/>
    <w:rsid w:val="009E5BB0"/>
    <w:rsid w:val="009F3C6F"/>
    <w:rsid w:val="00A33D9D"/>
    <w:rsid w:val="00AD5D2A"/>
    <w:rsid w:val="00AF0317"/>
    <w:rsid w:val="00B42481"/>
    <w:rsid w:val="00B67B17"/>
    <w:rsid w:val="00B85CA3"/>
    <w:rsid w:val="00B92F75"/>
    <w:rsid w:val="00BB0F3E"/>
    <w:rsid w:val="00C011D2"/>
    <w:rsid w:val="00C7016A"/>
    <w:rsid w:val="00C72132"/>
    <w:rsid w:val="00C759DB"/>
    <w:rsid w:val="00C845B9"/>
    <w:rsid w:val="00CA4788"/>
    <w:rsid w:val="00CB5F72"/>
    <w:rsid w:val="00CC16F5"/>
    <w:rsid w:val="00CC1C43"/>
    <w:rsid w:val="00D2696F"/>
    <w:rsid w:val="00D45412"/>
    <w:rsid w:val="00D45BF4"/>
    <w:rsid w:val="00D667A3"/>
    <w:rsid w:val="00DD35F5"/>
    <w:rsid w:val="00DD7155"/>
    <w:rsid w:val="00EA2371"/>
    <w:rsid w:val="00ED1D0E"/>
    <w:rsid w:val="00EE72E3"/>
    <w:rsid w:val="00F216A1"/>
    <w:rsid w:val="00F53995"/>
    <w:rsid w:val="00F6304F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119</Words>
  <Characters>679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2015-05-27T21:11:00Z</dcterms:created>
  <dcterms:modified xsi:type="dcterms:W3CDTF">2015-05-27T21:30:00Z</dcterms:modified>
</cp:coreProperties>
</file>