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6E7417" w:rsidRPr="0050657A" w:rsidRDefault="006E7417" w:rsidP="00411C37">
      <w:pPr>
        <w:spacing w:after="120"/>
        <w:ind w:right="-900"/>
        <w:jc w:val="center"/>
        <w:rPr>
          <w:b/>
        </w:rPr>
      </w:pPr>
    </w:p>
    <w:p w:rsidR="006E7417" w:rsidRDefault="006E7417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Some Day</w:t>
      </w:r>
    </w:p>
    <w:p w:rsidR="006E7417" w:rsidRPr="0050657A" w:rsidRDefault="006E7417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September 1993</w:t>
      </w:r>
    </w:p>
    <w:p w:rsidR="006E7417" w:rsidRPr="00F3693B" w:rsidRDefault="006E7417" w:rsidP="00ED3981">
      <w:pPr>
        <w:tabs>
          <w:tab w:val="left" w:pos="4635"/>
        </w:tabs>
        <w:spacing w:after="2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 w:rsidRPr="00F3693B">
        <w:rPr>
          <w:sz w:val="26"/>
          <w:szCs w:val="26"/>
        </w:rPr>
        <w:t>The young couple moved into their new home,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consumed by a desire to never more roam.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Everywhere they looked there were chores to do,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they spent a lot of time doing too few,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till chores began to pile up all about.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The wife asked, "Honey, when are you going to build shelves?"</w:t>
      </w:r>
    </w:p>
    <w:p w:rsidR="006E7417" w:rsidRPr="00F3693B" w:rsidRDefault="006E7417" w:rsidP="00ED3981">
      <w:pPr>
        <w:spacing w:after="36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He replied, "Some day."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F3693B">
        <w:rPr>
          <w:sz w:val="26"/>
          <w:szCs w:val="26"/>
        </w:rPr>
        <w:t>Five years of time passed by.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Progress was made, but not too much.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The wife's attitude began to change,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she began to mutter to herself.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W</w:t>
      </w:r>
      <w:r w:rsidRPr="00F3693B">
        <w:rPr>
          <w:sz w:val="26"/>
          <w:szCs w:val="26"/>
        </w:rPr>
        <w:t>hen alone she began to kick the walls,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"Honey," she asked, "When are you going to get new cabinets?"</w:t>
      </w:r>
    </w:p>
    <w:p w:rsidR="006E7417" w:rsidRPr="00F3693B" w:rsidRDefault="006E7417" w:rsidP="00ED3981">
      <w:pPr>
        <w:spacing w:after="36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He replied, "Some day."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F3693B">
        <w:rPr>
          <w:sz w:val="26"/>
          <w:szCs w:val="26"/>
        </w:rPr>
        <w:t>Ten years of time passed by.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"Honey, when are you going to tile the front porch?"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He replied, "Some day."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"Honey, when are you going to fence the backyard?"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 xml:space="preserve">He replied, "Some day."                                    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 xml:space="preserve">"Honey," he asked, "when are you going                    </w:t>
      </w:r>
    </w:p>
    <w:p w:rsidR="006E7417" w:rsidRPr="00F3693B" w:rsidRDefault="006E7417" w:rsidP="00ED3981">
      <w:pPr>
        <w:spacing w:after="2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 xml:space="preserve">to let me move back into the bedroom?"                 </w:t>
      </w:r>
    </w:p>
    <w:p w:rsidR="006E7417" w:rsidRPr="00F3693B" w:rsidRDefault="006E7417" w:rsidP="00ED3981">
      <w:pPr>
        <w:spacing w:after="360"/>
        <w:jc w:val="both"/>
        <w:rPr>
          <w:sz w:val="26"/>
          <w:szCs w:val="26"/>
        </w:rPr>
      </w:pPr>
      <w:r w:rsidRPr="00F3693B">
        <w:rPr>
          <w:sz w:val="26"/>
          <w:szCs w:val="26"/>
        </w:rPr>
        <w:t>She replied, "Some day."</w:t>
      </w:r>
    </w:p>
    <w:p w:rsidR="006E7417" w:rsidRPr="00416CC8" w:rsidRDefault="006E7417" w:rsidP="00CB5F72">
      <w:pPr>
        <w:spacing w:after="20"/>
        <w:ind w:left="1440"/>
        <w:jc w:val="both"/>
      </w:pPr>
      <w:r>
        <w:rPr>
          <w:noProof/>
        </w:rPr>
        <w:pict>
          <v:shape id="_x0000_s1027" type="#_x0000_t75" style="position:absolute;left:0;text-align:left;margin-left:270pt;margin-top:-64.1pt;width:207pt;height:136pt;z-index:251659264">
            <v:imagedata r:id="rId8" o:title=""/>
            <w10:wrap type="square"/>
            <w10:anchorlock/>
          </v:shape>
        </w:pict>
      </w:r>
    </w:p>
    <w:sectPr w:rsidR="006E7417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417" w:rsidRDefault="006E7417">
      <w:r>
        <w:separator/>
      </w:r>
    </w:p>
  </w:endnote>
  <w:endnote w:type="continuationSeparator" w:id="0">
    <w:p w:rsidR="006E7417" w:rsidRDefault="006E7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417" w:rsidRDefault="006E7417" w:rsidP="00B42481">
    <w:pPr>
      <w:pStyle w:val="Footer"/>
      <w:jc w:val="center"/>
      <w:rPr>
        <w:rStyle w:val="PageNumber"/>
      </w:rPr>
    </w:pPr>
  </w:p>
  <w:p w:rsidR="006E7417" w:rsidRDefault="006E7417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417" w:rsidRDefault="006E7417">
      <w:r>
        <w:separator/>
      </w:r>
    </w:p>
  </w:footnote>
  <w:footnote w:type="continuationSeparator" w:id="0">
    <w:p w:rsidR="006E7417" w:rsidRDefault="006E74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417" w:rsidRDefault="006E741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6E7417" w:rsidRPr="00B42481" w:rsidRDefault="006E741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6E7417" w:rsidRDefault="006E741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6E7417" w:rsidRDefault="006E741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6E7417" w:rsidRPr="00B42481" w:rsidRDefault="006E7417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A119A"/>
    <w:rsid w:val="000C4AFF"/>
    <w:rsid w:val="000E3DFE"/>
    <w:rsid w:val="0010112A"/>
    <w:rsid w:val="001770B7"/>
    <w:rsid w:val="001C1D69"/>
    <w:rsid w:val="001E2F3F"/>
    <w:rsid w:val="00221047"/>
    <w:rsid w:val="002411AC"/>
    <w:rsid w:val="002609C8"/>
    <w:rsid w:val="0027522E"/>
    <w:rsid w:val="00317D3E"/>
    <w:rsid w:val="00332172"/>
    <w:rsid w:val="003C4C08"/>
    <w:rsid w:val="003C4F7D"/>
    <w:rsid w:val="003F1FBE"/>
    <w:rsid w:val="003F79B6"/>
    <w:rsid w:val="00411C37"/>
    <w:rsid w:val="0041475A"/>
    <w:rsid w:val="00416CC8"/>
    <w:rsid w:val="004508B5"/>
    <w:rsid w:val="00496B5B"/>
    <w:rsid w:val="0050657A"/>
    <w:rsid w:val="00542ACC"/>
    <w:rsid w:val="005C6552"/>
    <w:rsid w:val="005E708A"/>
    <w:rsid w:val="005F416D"/>
    <w:rsid w:val="005F73B4"/>
    <w:rsid w:val="00637480"/>
    <w:rsid w:val="00675592"/>
    <w:rsid w:val="00686BB7"/>
    <w:rsid w:val="006A520D"/>
    <w:rsid w:val="006D4B58"/>
    <w:rsid w:val="006E7417"/>
    <w:rsid w:val="006E7ACB"/>
    <w:rsid w:val="006F0C27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47ECA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6177B"/>
    <w:rsid w:val="00986CA0"/>
    <w:rsid w:val="009E5BB0"/>
    <w:rsid w:val="009F3C6F"/>
    <w:rsid w:val="00A33D9D"/>
    <w:rsid w:val="00A426B3"/>
    <w:rsid w:val="00AD5D2A"/>
    <w:rsid w:val="00AF0317"/>
    <w:rsid w:val="00B24846"/>
    <w:rsid w:val="00B42481"/>
    <w:rsid w:val="00B67B17"/>
    <w:rsid w:val="00B85CA3"/>
    <w:rsid w:val="00B92F75"/>
    <w:rsid w:val="00BB0633"/>
    <w:rsid w:val="00BB0F3E"/>
    <w:rsid w:val="00BC00AB"/>
    <w:rsid w:val="00C011D2"/>
    <w:rsid w:val="00C02941"/>
    <w:rsid w:val="00C7016A"/>
    <w:rsid w:val="00C72132"/>
    <w:rsid w:val="00C759DB"/>
    <w:rsid w:val="00C845B9"/>
    <w:rsid w:val="00CB5F72"/>
    <w:rsid w:val="00CC16F5"/>
    <w:rsid w:val="00CC1C43"/>
    <w:rsid w:val="00D2696F"/>
    <w:rsid w:val="00D45412"/>
    <w:rsid w:val="00D667A3"/>
    <w:rsid w:val="00D70526"/>
    <w:rsid w:val="00D719B2"/>
    <w:rsid w:val="00DD35F5"/>
    <w:rsid w:val="00DD7155"/>
    <w:rsid w:val="00EA2371"/>
    <w:rsid w:val="00ED1D0E"/>
    <w:rsid w:val="00ED3981"/>
    <w:rsid w:val="00EE72E3"/>
    <w:rsid w:val="00F216A1"/>
    <w:rsid w:val="00F3693B"/>
    <w:rsid w:val="00F53995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141</Words>
  <Characters>810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2</cp:revision>
  <dcterms:created xsi:type="dcterms:W3CDTF">2015-05-28T15:13:00Z</dcterms:created>
  <dcterms:modified xsi:type="dcterms:W3CDTF">2015-05-28T15:13:00Z</dcterms:modified>
</cp:coreProperties>
</file>