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EF27DB" w:rsidRPr="0050657A" w:rsidRDefault="00EF27DB" w:rsidP="00411C37">
      <w:pPr>
        <w:spacing w:after="120"/>
        <w:ind w:right="-900"/>
        <w:jc w:val="center"/>
        <w:rPr>
          <w:b/>
        </w:rPr>
      </w:pPr>
    </w:p>
    <w:p w:rsidR="00EF27DB" w:rsidRDefault="00EF27DB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Letter from A. C. Greene</w:t>
      </w:r>
    </w:p>
    <w:p w:rsidR="00EF27DB" w:rsidRPr="00593BFC" w:rsidRDefault="00EF27DB" w:rsidP="00D61B34">
      <w:pPr>
        <w:jc w:val="center"/>
        <w:rPr>
          <w:b/>
        </w:rPr>
      </w:pPr>
      <w:r>
        <w:rPr>
          <w:b/>
        </w:rPr>
        <w:t>Noted Author &amp; Historian</w:t>
      </w:r>
    </w:p>
    <w:p w:rsidR="00EF27DB" w:rsidRPr="0050657A" w:rsidRDefault="00EF27DB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March 1993</w:t>
      </w:r>
    </w:p>
    <w:p w:rsidR="00EF27DB" w:rsidRPr="00D24EEB" w:rsidRDefault="00EF27DB" w:rsidP="002F4B5A">
      <w:pPr>
        <w:tabs>
          <w:tab w:val="left" w:pos="4635"/>
        </w:tabs>
        <w:spacing w:after="20"/>
        <w:jc w:val="center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93.2pt;width:95.4pt;height:119.35pt;z-index:251658240">
            <v:imagedata r:id="rId7" o:title=""/>
            <w10:wrap type="square"/>
            <w10:anchorlock/>
          </v:shape>
        </w:pict>
      </w:r>
      <w:r w:rsidRPr="00D24EEB">
        <w:rPr>
          <w:sz w:val="26"/>
          <w:szCs w:val="26"/>
        </w:rPr>
        <w:t xml:space="preserve">A. </w:t>
      </w:r>
      <w:r>
        <w:rPr>
          <w:sz w:val="26"/>
          <w:szCs w:val="26"/>
        </w:rPr>
        <w:t>C.</w:t>
      </w:r>
      <w:r w:rsidRPr="00D24EEB">
        <w:rPr>
          <w:sz w:val="26"/>
          <w:szCs w:val="26"/>
        </w:rPr>
        <w:t xml:space="preserve"> </w:t>
      </w:r>
      <w:r>
        <w:rPr>
          <w:sz w:val="26"/>
          <w:szCs w:val="26"/>
        </w:rPr>
        <w:t>Greene</w:t>
      </w:r>
    </w:p>
    <w:p w:rsidR="00EF27DB" w:rsidRPr="00D24EEB" w:rsidRDefault="00EF27DB" w:rsidP="002F4B5A">
      <w:pPr>
        <w:spacing w:after="20"/>
        <w:jc w:val="center"/>
        <w:rPr>
          <w:sz w:val="26"/>
          <w:szCs w:val="26"/>
        </w:rPr>
      </w:pPr>
      <w:smartTag w:uri="urn:schemas-microsoft-com:office:smarttags" w:element="address">
        <w:smartTag w:uri="urn:schemas-microsoft-com:office:smarttags" w:element="Street">
          <w:r w:rsidRPr="00D24EEB">
            <w:rPr>
              <w:sz w:val="26"/>
              <w:szCs w:val="26"/>
            </w:rPr>
            <w:t>4359 S</w:t>
          </w:r>
          <w:r>
            <w:rPr>
              <w:sz w:val="26"/>
              <w:szCs w:val="26"/>
            </w:rPr>
            <w:t>hi</w:t>
          </w:r>
          <w:r w:rsidRPr="00D24EEB">
            <w:rPr>
              <w:sz w:val="26"/>
              <w:szCs w:val="26"/>
            </w:rPr>
            <w:t>rley Drive</w:t>
          </w:r>
        </w:smartTag>
      </w:smartTag>
    </w:p>
    <w:p w:rsidR="00EF27DB" w:rsidRPr="00D24EEB" w:rsidRDefault="00EF27DB" w:rsidP="002F4B5A">
      <w:pPr>
        <w:spacing w:after="20"/>
        <w:jc w:val="center"/>
        <w:rPr>
          <w:sz w:val="26"/>
          <w:szCs w:val="26"/>
        </w:rPr>
      </w:pPr>
      <w:smartTag w:uri="urn:schemas-microsoft-com:office:smarttags" w:element="City">
        <w:smartTag w:uri="urn:schemas-microsoft-com:office:smarttags" w:element="place">
          <w:r w:rsidRPr="00D24EEB">
            <w:rPr>
              <w:sz w:val="26"/>
              <w:szCs w:val="26"/>
            </w:rPr>
            <w:t>Da</w:t>
          </w:r>
          <w:r>
            <w:rPr>
              <w:sz w:val="26"/>
              <w:szCs w:val="26"/>
            </w:rPr>
            <w:t>llas</w:t>
          </w:r>
        </w:smartTag>
        <w:r>
          <w:rPr>
            <w:sz w:val="26"/>
            <w:szCs w:val="26"/>
          </w:rPr>
          <w:t>,</w:t>
        </w:r>
        <w:r w:rsidRPr="00D24EEB">
          <w:rPr>
            <w:sz w:val="26"/>
            <w:szCs w:val="26"/>
          </w:rPr>
          <w:t xml:space="preserve"> </w:t>
        </w:r>
        <w:smartTag w:uri="urn:schemas-microsoft-com:office:smarttags" w:element="PostalCode">
          <w:r w:rsidRPr="00D24EEB">
            <w:rPr>
              <w:sz w:val="26"/>
              <w:szCs w:val="26"/>
            </w:rPr>
            <w:t>T</w:t>
          </w:r>
          <w:r>
            <w:rPr>
              <w:sz w:val="26"/>
              <w:szCs w:val="26"/>
            </w:rPr>
            <w:t>exas</w:t>
          </w:r>
        </w:smartTag>
        <w:r>
          <w:rPr>
            <w:sz w:val="26"/>
            <w:szCs w:val="26"/>
          </w:rPr>
          <w:t xml:space="preserve"> </w:t>
        </w:r>
        <w:r w:rsidRPr="00D24EEB">
          <w:rPr>
            <w:sz w:val="26"/>
            <w:szCs w:val="26"/>
          </w:rPr>
          <w:t xml:space="preserve"> </w:t>
        </w:r>
        <w:smartTag w:uri="urn:schemas-microsoft-com:office:smarttags" w:element="PostalCode">
          <w:r w:rsidRPr="00D24EEB">
            <w:rPr>
              <w:sz w:val="26"/>
              <w:szCs w:val="26"/>
            </w:rPr>
            <w:t>75229</w:t>
          </w:r>
        </w:smartTag>
      </w:smartTag>
    </w:p>
    <w:p w:rsidR="00EF27DB" w:rsidRPr="00D24EEB" w:rsidRDefault="00EF27DB" w:rsidP="00AF28D3">
      <w:pPr>
        <w:spacing w:after="300"/>
        <w:jc w:val="center"/>
        <w:rPr>
          <w:sz w:val="26"/>
          <w:szCs w:val="26"/>
        </w:rPr>
      </w:pPr>
      <w:r w:rsidRPr="00D24EEB">
        <w:rPr>
          <w:sz w:val="26"/>
          <w:szCs w:val="26"/>
        </w:rPr>
        <w:t>March 9, 1991</w:t>
      </w:r>
    </w:p>
    <w:p w:rsidR="00EF27DB" w:rsidRPr="00D24EEB" w:rsidRDefault="00EF27DB" w:rsidP="00AF28D3">
      <w:pPr>
        <w:spacing w:after="300"/>
        <w:ind w:left="1440" w:right="1440"/>
        <w:jc w:val="both"/>
        <w:rPr>
          <w:sz w:val="26"/>
          <w:szCs w:val="26"/>
        </w:rPr>
      </w:pPr>
      <w:r w:rsidRPr="00D24EEB">
        <w:rPr>
          <w:sz w:val="26"/>
          <w:szCs w:val="26"/>
        </w:rPr>
        <w:t>Slug,</w:t>
      </w:r>
    </w:p>
    <w:p w:rsidR="00EF27DB" w:rsidRPr="00D24EEB" w:rsidRDefault="00EF27DB" w:rsidP="00AF28D3">
      <w:pPr>
        <w:spacing w:after="300"/>
        <w:ind w:left="1440" w:right="1440"/>
        <w:jc w:val="both"/>
        <w:rPr>
          <w:sz w:val="26"/>
          <w:szCs w:val="26"/>
        </w:rPr>
      </w:pPr>
      <w:r w:rsidRPr="00D24EEB">
        <w:rPr>
          <w:sz w:val="26"/>
          <w:szCs w:val="26"/>
        </w:rPr>
        <w:t>Poetry is the way one feels about things from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deep inside, and your poetry meets that rule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with a great deal of charm and sincerity.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Poetry must not be written for the consumption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 xml:space="preserve">of others . . </w:t>
      </w:r>
      <w:r>
        <w:rPr>
          <w:sz w:val="26"/>
          <w:szCs w:val="26"/>
        </w:rPr>
        <w:t>.</w:t>
      </w:r>
      <w:r w:rsidRPr="00D24EEB">
        <w:rPr>
          <w:sz w:val="26"/>
          <w:szCs w:val="26"/>
        </w:rPr>
        <w:t xml:space="preserve"> it is written for that inner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mind that reads our lives along with our poetry.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It is a letter to your inner self, and nothing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is too intimate to be revealed.</w:t>
      </w:r>
    </w:p>
    <w:p w:rsidR="00EF27DB" w:rsidRPr="00D24EEB" w:rsidRDefault="00EF27DB" w:rsidP="00AF28D3">
      <w:pPr>
        <w:spacing w:after="300"/>
        <w:ind w:left="1440" w:right="1440"/>
        <w:jc w:val="both"/>
        <w:rPr>
          <w:sz w:val="26"/>
          <w:szCs w:val="26"/>
        </w:rPr>
      </w:pPr>
      <w:r w:rsidRPr="00D24EEB">
        <w:rPr>
          <w:sz w:val="26"/>
          <w:szCs w:val="26"/>
        </w:rPr>
        <w:t>My favorites of your packet were Triangle,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Watch Some TV, Squirrel Hunt, Best Friend,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Christmas Eve, Cornbread, My Neighbors,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and Who Sold Me This House. But my two very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favorites are Some Day and Poker Game,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especially the latter!</w:t>
      </w:r>
    </w:p>
    <w:p w:rsidR="00EF27DB" w:rsidRDefault="00EF27DB" w:rsidP="00AF28D3">
      <w:pPr>
        <w:spacing w:after="300"/>
        <w:ind w:left="1440" w:right="1440"/>
        <w:jc w:val="both"/>
        <w:rPr>
          <w:sz w:val="26"/>
          <w:szCs w:val="26"/>
        </w:rPr>
      </w:pPr>
      <w:r w:rsidRPr="00D24EEB">
        <w:rPr>
          <w:sz w:val="26"/>
          <w:szCs w:val="26"/>
        </w:rPr>
        <w:t>Keep it up. I think if a few thousand other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men our age could find a way to release that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part of them that's been tied down inside for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forty years they would all live longer and</w:t>
      </w:r>
      <w:r>
        <w:rPr>
          <w:sz w:val="26"/>
          <w:szCs w:val="26"/>
        </w:rPr>
        <w:t xml:space="preserve"> </w:t>
      </w:r>
      <w:r w:rsidRPr="00D24EEB">
        <w:rPr>
          <w:sz w:val="26"/>
          <w:szCs w:val="26"/>
        </w:rPr>
        <w:t>maybe be a lot happier.</w:t>
      </w:r>
    </w:p>
    <w:p w:rsidR="00EF27DB" w:rsidRDefault="00EF27DB" w:rsidP="00AF28D3">
      <w:pPr>
        <w:spacing w:after="300"/>
        <w:ind w:left="1440" w:right="1440"/>
        <w:jc w:val="both"/>
        <w:rPr>
          <w:sz w:val="26"/>
          <w:szCs w:val="26"/>
        </w:rPr>
      </w:pPr>
      <w:r>
        <w:rPr>
          <w:sz w:val="26"/>
          <w:szCs w:val="26"/>
        </w:rPr>
        <w:t>Regards…..</w:t>
      </w:r>
    </w:p>
    <w:p w:rsidR="00EF27DB" w:rsidRDefault="00EF27DB" w:rsidP="00D61B34">
      <w:pPr>
        <w:spacing w:after="240"/>
        <w:ind w:left="1440" w:right="1440"/>
        <w:jc w:val="both"/>
        <w:rPr>
          <w:sz w:val="26"/>
          <w:szCs w:val="26"/>
        </w:rPr>
      </w:pPr>
    </w:p>
    <w:p w:rsidR="00EF27DB" w:rsidRPr="00D61B34" w:rsidRDefault="00EF27DB" w:rsidP="00D61B34">
      <w:pPr>
        <w:spacing w:after="240"/>
        <w:ind w:left="1440" w:right="144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1in;margin-top:-24.05pt;width:63pt;height:30.55pt;z-index:251659264">
            <v:imagedata r:id="rId8" o:title=""/>
            <w10:wrap type="square"/>
            <w10:anchorlock/>
          </v:shape>
        </w:pict>
      </w:r>
    </w:p>
    <w:p w:rsidR="00EF27DB" w:rsidRPr="0097032E" w:rsidRDefault="00EF27DB" w:rsidP="00D61B34">
      <w:pPr>
        <w:spacing w:after="240"/>
        <w:ind w:left="1440" w:right="1440"/>
        <w:jc w:val="both"/>
        <w:rPr>
          <w:b/>
          <w:smallCaps/>
          <w:imprint/>
          <w:color w:val="000000"/>
        </w:rPr>
      </w:pPr>
      <w:r w:rsidRPr="0097032E">
        <w:rPr>
          <w:b/>
          <w:smallCaps/>
          <w:imprint/>
          <w:color w:val="000000"/>
        </w:rPr>
        <w:t>* NOTED AUTHOR &amp; HISTORIAN</w:t>
      </w:r>
    </w:p>
    <w:sectPr w:rsidR="00EF27DB" w:rsidRPr="0097032E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27DB" w:rsidRDefault="00EF27DB">
      <w:r>
        <w:separator/>
      </w:r>
    </w:p>
  </w:endnote>
  <w:endnote w:type="continuationSeparator" w:id="0">
    <w:p w:rsidR="00EF27DB" w:rsidRDefault="00EF27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7DB" w:rsidRDefault="00EF27DB" w:rsidP="00B42481">
    <w:pPr>
      <w:pStyle w:val="Footer"/>
      <w:jc w:val="center"/>
      <w:rPr>
        <w:rStyle w:val="PageNumber"/>
      </w:rPr>
    </w:pPr>
  </w:p>
  <w:p w:rsidR="00EF27DB" w:rsidRDefault="00EF27DB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27DB" w:rsidRDefault="00EF27DB">
      <w:r>
        <w:separator/>
      </w:r>
    </w:p>
  </w:footnote>
  <w:footnote w:type="continuationSeparator" w:id="0">
    <w:p w:rsidR="00EF27DB" w:rsidRDefault="00EF27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27DB" w:rsidRDefault="00EF27DB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EF27DB" w:rsidRPr="00B42481" w:rsidRDefault="00EF27DB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EF27DB" w:rsidRDefault="00EF27DB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EF27DB" w:rsidRDefault="00EF27DB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EF27DB" w:rsidRPr="00B42481" w:rsidRDefault="00EF27DB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713A1"/>
    <w:rsid w:val="000A119A"/>
    <w:rsid w:val="000C4AFF"/>
    <w:rsid w:val="000E3DFE"/>
    <w:rsid w:val="0010112A"/>
    <w:rsid w:val="001770B7"/>
    <w:rsid w:val="001B0AB5"/>
    <w:rsid w:val="001C1D69"/>
    <w:rsid w:val="001E2F3F"/>
    <w:rsid w:val="001F6B3B"/>
    <w:rsid w:val="00221047"/>
    <w:rsid w:val="002411AC"/>
    <w:rsid w:val="002609C8"/>
    <w:rsid w:val="0027522E"/>
    <w:rsid w:val="002F4B5A"/>
    <w:rsid w:val="00317D3E"/>
    <w:rsid w:val="00332172"/>
    <w:rsid w:val="0033530E"/>
    <w:rsid w:val="003C4C08"/>
    <w:rsid w:val="003C4F7D"/>
    <w:rsid w:val="003F1FBE"/>
    <w:rsid w:val="003F79B6"/>
    <w:rsid w:val="00411C37"/>
    <w:rsid w:val="0041475A"/>
    <w:rsid w:val="004155AB"/>
    <w:rsid w:val="00416CC8"/>
    <w:rsid w:val="004508B5"/>
    <w:rsid w:val="00496B5B"/>
    <w:rsid w:val="004E6CFF"/>
    <w:rsid w:val="0050657A"/>
    <w:rsid w:val="00512256"/>
    <w:rsid w:val="00542ACC"/>
    <w:rsid w:val="00593BFC"/>
    <w:rsid w:val="005C6552"/>
    <w:rsid w:val="005E708A"/>
    <w:rsid w:val="005F416D"/>
    <w:rsid w:val="005F73B4"/>
    <w:rsid w:val="00637480"/>
    <w:rsid w:val="00675592"/>
    <w:rsid w:val="00686BB7"/>
    <w:rsid w:val="006A520D"/>
    <w:rsid w:val="006D4B58"/>
    <w:rsid w:val="006E7ACB"/>
    <w:rsid w:val="006F0C27"/>
    <w:rsid w:val="00702CAC"/>
    <w:rsid w:val="007466D5"/>
    <w:rsid w:val="00772358"/>
    <w:rsid w:val="007737F8"/>
    <w:rsid w:val="00783EE9"/>
    <w:rsid w:val="007E453A"/>
    <w:rsid w:val="007E62A8"/>
    <w:rsid w:val="00802534"/>
    <w:rsid w:val="0081723B"/>
    <w:rsid w:val="0082777C"/>
    <w:rsid w:val="00837D30"/>
    <w:rsid w:val="00847ECA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6177B"/>
    <w:rsid w:val="0097032E"/>
    <w:rsid w:val="00986CA0"/>
    <w:rsid w:val="009B0910"/>
    <w:rsid w:val="009E5BB0"/>
    <w:rsid w:val="009F3C6F"/>
    <w:rsid w:val="009F6048"/>
    <w:rsid w:val="00A239BF"/>
    <w:rsid w:val="00A33D9D"/>
    <w:rsid w:val="00A426B3"/>
    <w:rsid w:val="00AD5D2A"/>
    <w:rsid w:val="00AE2C73"/>
    <w:rsid w:val="00AF0317"/>
    <w:rsid w:val="00AF28D3"/>
    <w:rsid w:val="00AF3AB9"/>
    <w:rsid w:val="00B24846"/>
    <w:rsid w:val="00B42481"/>
    <w:rsid w:val="00B67B17"/>
    <w:rsid w:val="00B7262F"/>
    <w:rsid w:val="00B85CA3"/>
    <w:rsid w:val="00B92F75"/>
    <w:rsid w:val="00BA4F3D"/>
    <w:rsid w:val="00BB0633"/>
    <w:rsid w:val="00BB0F3E"/>
    <w:rsid w:val="00BC00AB"/>
    <w:rsid w:val="00C011D2"/>
    <w:rsid w:val="00C02941"/>
    <w:rsid w:val="00C453B7"/>
    <w:rsid w:val="00C7016A"/>
    <w:rsid w:val="00C72132"/>
    <w:rsid w:val="00C759DB"/>
    <w:rsid w:val="00C845B9"/>
    <w:rsid w:val="00CB5F72"/>
    <w:rsid w:val="00CB637B"/>
    <w:rsid w:val="00CC16F5"/>
    <w:rsid w:val="00CC1C43"/>
    <w:rsid w:val="00D12508"/>
    <w:rsid w:val="00D24EEB"/>
    <w:rsid w:val="00D2696F"/>
    <w:rsid w:val="00D45412"/>
    <w:rsid w:val="00D61B34"/>
    <w:rsid w:val="00D6675D"/>
    <w:rsid w:val="00D667A3"/>
    <w:rsid w:val="00D70526"/>
    <w:rsid w:val="00DB353A"/>
    <w:rsid w:val="00DD35F5"/>
    <w:rsid w:val="00DD7155"/>
    <w:rsid w:val="00EA2371"/>
    <w:rsid w:val="00EA3A6B"/>
    <w:rsid w:val="00EC58EE"/>
    <w:rsid w:val="00ED1D0E"/>
    <w:rsid w:val="00ED3981"/>
    <w:rsid w:val="00EE72E3"/>
    <w:rsid w:val="00EF27DB"/>
    <w:rsid w:val="00F216A1"/>
    <w:rsid w:val="00F3693B"/>
    <w:rsid w:val="00F53995"/>
    <w:rsid w:val="00F62689"/>
    <w:rsid w:val="00F6304F"/>
    <w:rsid w:val="00F6466C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reet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144</Words>
  <Characters>823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2015-05-28T21:21:00Z</dcterms:created>
  <dcterms:modified xsi:type="dcterms:W3CDTF">2015-05-28T21:28:00Z</dcterms:modified>
</cp:coreProperties>
</file>