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B849CA" w:rsidRDefault="00B849CA" w:rsidP="0050657A">
      <w:pPr>
        <w:spacing w:after="120"/>
        <w:jc w:val="center"/>
        <w:rPr>
          <w:b/>
          <w:sz w:val="32"/>
        </w:rPr>
      </w:pPr>
    </w:p>
    <w:p w:rsidR="00B849CA" w:rsidRPr="0050657A" w:rsidRDefault="00B849CA" w:rsidP="00236C1B">
      <w:pPr>
        <w:spacing w:after="120"/>
        <w:jc w:val="center"/>
        <w:rPr>
          <w:b/>
        </w:rPr>
      </w:pPr>
      <w:r>
        <w:rPr>
          <w:b/>
          <w:sz w:val="32"/>
        </w:rPr>
        <w:t>My Neighbors</w:t>
      </w:r>
    </w:p>
    <w:p w:rsidR="00B849CA" w:rsidRPr="002B0105" w:rsidRDefault="00B849CA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October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A middle-class neighborhood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is where I live, I think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I have always considered myself American.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But according to the current trend,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we have to put a prefix to American.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So I must be an English-American,</w:t>
      </w:r>
    </w:p>
    <w:p w:rsidR="00B849CA" w:rsidRPr="002E5A91" w:rsidRDefault="00B849CA" w:rsidP="006B308E">
      <w:pPr>
        <w:spacing w:after="36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my wife is a Scotch-Irish-American.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My neighbors to the east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are of Spanish descent, so they must be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Spanish-Latin-Mexican-Americans.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What does it matter, they are nice.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>
        <w:rPr>
          <w:sz w:val="26"/>
          <w:szCs w:val="26"/>
        </w:rPr>
        <w:t>My</w:t>
      </w:r>
      <w:r w:rsidRPr="002E5A91">
        <w:rPr>
          <w:sz w:val="26"/>
          <w:szCs w:val="26"/>
        </w:rPr>
        <w:t xml:space="preserve"> neighbor to the southeast must be English-American.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To the east of her are Asian-Americans,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to the wes</w:t>
      </w:r>
      <w:r>
        <w:rPr>
          <w:sz w:val="26"/>
          <w:szCs w:val="26"/>
        </w:rPr>
        <w:t>t of her are Bolivian-Americans,</w:t>
      </w:r>
    </w:p>
    <w:p w:rsidR="00B849CA" w:rsidRPr="002E5A91" w:rsidRDefault="00B849CA" w:rsidP="006B308E">
      <w:pPr>
        <w:spacing w:after="36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to my west are Indian-Americans.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Across the street are African-Americans.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It </w:t>
      </w:r>
      <w:r w:rsidRPr="002E5A91">
        <w:rPr>
          <w:sz w:val="26"/>
          <w:szCs w:val="26"/>
        </w:rPr>
        <w:t>becomes apparent that my neighborhood is mixed,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it's not that it was fixed,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it just happened that way.</w:t>
      </w:r>
    </w:p>
    <w:p w:rsidR="00B849CA" w:rsidRPr="002E5A91" w:rsidRDefault="00B849CA" w:rsidP="006B308E">
      <w:pPr>
        <w:spacing w:after="2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Why can't we all just be,</w:t>
      </w:r>
    </w:p>
    <w:p w:rsidR="00B849CA" w:rsidRPr="002E5A91" w:rsidRDefault="00B849CA" w:rsidP="006B308E">
      <w:pPr>
        <w:spacing w:after="360"/>
        <w:jc w:val="center"/>
        <w:rPr>
          <w:sz w:val="26"/>
          <w:szCs w:val="26"/>
        </w:rPr>
      </w:pPr>
      <w:r w:rsidRPr="002E5A91">
        <w:rPr>
          <w:sz w:val="26"/>
          <w:szCs w:val="26"/>
        </w:rPr>
        <w:t>plain old Americans and be happy.</w:t>
      </w:r>
    </w:p>
    <w:p w:rsidR="00B849CA" w:rsidRDefault="00B849CA" w:rsidP="0050657A">
      <w:pPr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849CA" w:rsidRPr="00986CA0" w:rsidRDefault="00B849CA" w:rsidP="0050657A">
      <w:r>
        <w:rPr>
          <w:noProof/>
        </w:rPr>
        <w:pict>
          <v:shape id="_x0000_s1027" type="#_x0000_t75" style="position:absolute;margin-left:297pt;margin-top:-7.75pt;width:198pt;height:132.05pt;z-index:251659264">
            <v:imagedata r:id="rId8" o:title=""/>
            <w10:wrap type="square"/>
            <w10:anchorlock/>
          </v:shape>
        </w:pict>
      </w:r>
    </w:p>
    <w:sectPr w:rsidR="00B849CA" w:rsidRPr="00986CA0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9CA" w:rsidRDefault="00B849CA">
      <w:r>
        <w:separator/>
      </w:r>
    </w:p>
  </w:endnote>
  <w:endnote w:type="continuationSeparator" w:id="0">
    <w:p w:rsidR="00B849CA" w:rsidRDefault="00B84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CA" w:rsidRDefault="00B849CA" w:rsidP="00B42481">
    <w:pPr>
      <w:pStyle w:val="Footer"/>
      <w:jc w:val="center"/>
      <w:rPr>
        <w:rStyle w:val="PageNumber"/>
      </w:rPr>
    </w:pPr>
  </w:p>
  <w:p w:rsidR="00B849CA" w:rsidRDefault="00B849CA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9CA" w:rsidRDefault="00B849CA">
      <w:r>
        <w:separator/>
      </w:r>
    </w:p>
  </w:footnote>
  <w:footnote w:type="continuationSeparator" w:id="0">
    <w:p w:rsidR="00B849CA" w:rsidRDefault="00B849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CA" w:rsidRDefault="00B849C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849CA" w:rsidRPr="00B42481" w:rsidRDefault="00B849C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B849CA" w:rsidRDefault="00B849C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B849CA" w:rsidRDefault="00B849C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B849CA" w:rsidRPr="00B42481" w:rsidRDefault="00B849CA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236C1B"/>
    <w:rsid w:val="002411AC"/>
    <w:rsid w:val="002609C8"/>
    <w:rsid w:val="002B0105"/>
    <w:rsid w:val="002E5A91"/>
    <w:rsid w:val="00317D3E"/>
    <w:rsid w:val="003C4C08"/>
    <w:rsid w:val="003F79B6"/>
    <w:rsid w:val="0041475A"/>
    <w:rsid w:val="004816BF"/>
    <w:rsid w:val="0050657A"/>
    <w:rsid w:val="0053030B"/>
    <w:rsid w:val="005F416D"/>
    <w:rsid w:val="005F73B4"/>
    <w:rsid w:val="00640BB8"/>
    <w:rsid w:val="006B308E"/>
    <w:rsid w:val="006D4B58"/>
    <w:rsid w:val="00741044"/>
    <w:rsid w:val="007737F8"/>
    <w:rsid w:val="007E62A8"/>
    <w:rsid w:val="00847BE4"/>
    <w:rsid w:val="00854ADC"/>
    <w:rsid w:val="008D3316"/>
    <w:rsid w:val="008F7220"/>
    <w:rsid w:val="009041D6"/>
    <w:rsid w:val="009371A3"/>
    <w:rsid w:val="00975623"/>
    <w:rsid w:val="00986CA0"/>
    <w:rsid w:val="00A01121"/>
    <w:rsid w:val="00A108DE"/>
    <w:rsid w:val="00A20205"/>
    <w:rsid w:val="00A521D9"/>
    <w:rsid w:val="00A81891"/>
    <w:rsid w:val="00AE1C9B"/>
    <w:rsid w:val="00AF0317"/>
    <w:rsid w:val="00B42481"/>
    <w:rsid w:val="00B60FB1"/>
    <w:rsid w:val="00B67B17"/>
    <w:rsid w:val="00B849CA"/>
    <w:rsid w:val="00B85CA3"/>
    <w:rsid w:val="00B92F75"/>
    <w:rsid w:val="00BA2E67"/>
    <w:rsid w:val="00BB0F3E"/>
    <w:rsid w:val="00BB3079"/>
    <w:rsid w:val="00BE220D"/>
    <w:rsid w:val="00D2696F"/>
    <w:rsid w:val="00D45412"/>
    <w:rsid w:val="00ED1D0E"/>
    <w:rsid w:val="00EE72E3"/>
    <w:rsid w:val="00F2596A"/>
    <w:rsid w:val="00F6304F"/>
    <w:rsid w:val="00F7452C"/>
    <w:rsid w:val="00F96C83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117</Words>
  <Characters>668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2015-05-29T15:01:00Z</dcterms:created>
  <dcterms:modified xsi:type="dcterms:W3CDTF">2015-05-29T15:13:00Z</dcterms:modified>
</cp:coreProperties>
</file>