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506712" w:rsidRDefault="00506712" w:rsidP="0050657A">
      <w:pPr>
        <w:spacing w:after="120"/>
        <w:jc w:val="center"/>
        <w:rPr>
          <w:b/>
          <w:sz w:val="32"/>
        </w:rPr>
      </w:pPr>
    </w:p>
    <w:p w:rsidR="00506712" w:rsidRPr="0050657A" w:rsidRDefault="00506712" w:rsidP="00236C1B">
      <w:pPr>
        <w:spacing w:after="120"/>
        <w:jc w:val="center"/>
        <w:rPr>
          <w:b/>
        </w:rPr>
      </w:pPr>
      <w:r>
        <w:rPr>
          <w:b/>
          <w:sz w:val="32"/>
        </w:rPr>
        <w:t>Aunt Flo</w:t>
      </w:r>
    </w:p>
    <w:p w:rsidR="00506712" w:rsidRPr="002B0105" w:rsidRDefault="00506712" w:rsidP="002B0105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</w:t>
      </w:r>
      <w:r w:rsidRPr="0050657A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June</w:t>
      </w:r>
      <w:r w:rsidRPr="0050657A">
        <w:rPr>
          <w:b/>
          <w:i/>
          <w:sz w:val="22"/>
          <w:szCs w:val="22"/>
        </w:rPr>
        <w:t xml:space="preserve"> 1992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59.35pt;width:95.4pt;height:119.35pt;z-index:251658240;mso-position-horizontal-relative:text;mso-position-vertical-relative:text">
            <v:imagedata r:id="rId7" o:title=""/>
            <w10:wrap type="square"/>
            <w10:anchorlock/>
          </v:shape>
        </w:pict>
      </w:r>
    </w:p>
    <w:p w:rsidR="00506712" w:rsidRDefault="00506712" w:rsidP="00EF6305">
      <w:pPr>
        <w:spacing w:after="20"/>
        <w:ind w:right="2520"/>
        <w:jc w:val="center"/>
        <w:rPr>
          <w:sz w:val="26"/>
          <w:szCs w:val="26"/>
        </w:rPr>
      </w:pPr>
      <w:r>
        <w:rPr>
          <w:sz w:val="26"/>
          <w:szCs w:val="26"/>
        </w:rPr>
        <w:t>Christmas has come and gone,</w:t>
      </w:r>
    </w:p>
    <w:p w:rsidR="00506712" w:rsidRDefault="00506712" w:rsidP="00EF6305">
      <w:pPr>
        <w:spacing w:after="20"/>
        <w:ind w:right="2520"/>
        <w:jc w:val="center"/>
        <w:rPr>
          <w:sz w:val="26"/>
          <w:szCs w:val="26"/>
        </w:rPr>
      </w:pPr>
      <w:r>
        <w:rPr>
          <w:sz w:val="26"/>
          <w:szCs w:val="26"/>
        </w:rPr>
        <w:t>Aunt Flo at 97, is with us</w:t>
      </w:r>
      <w:r w:rsidRPr="00F729BD">
        <w:rPr>
          <w:sz w:val="26"/>
          <w:szCs w:val="26"/>
        </w:rPr>
        <w:t xml:space="preserve"> </w:t>
      </w:r>
      <w:r>
        <w:rPr>
          <w:sz w:val="26"/>
          <w:szCs w:val="26"/>
        </w:rPr>
        <w:t>still,</w:t>
      </w:r>
    </w:p>
    <w:p w:rsidR="00506712" w:rsidRDefault="00506712" w:rsidP="00EF6305">
      <w:pPr>
        <w:spacing w:after="20"/>
        <w:ind w:right="2520"/>
        <w:jc w:val="center"/>
        <w:rPr>
          <w:sz w:val="26"/>
          <w:szCs w:val="26"/>
        </w:rPr>
      </w:pPr>
      <w:r>
        <w:rPr>
          <w:sz w:val="26"/>
          <w:szCs w:val="26"/>
        </w:rPr>
        <w:t>that's because she has the will,</w:t>
      </w:r>
    </w:p>
    <w:p w:rsidR="00506712" w:rsidRDefault="00506712" w:rsidP="00EF6305">
      <w:pPr>
        <w:spacing w:after="20"/>
        <w:ind w:right="2520"/>
        <w:jc w:val="center"/>
        <w:rPr>
          <w:sz w:val="26"/>
          <w:szCs w:val="26"/>
        </w:rPr>
      </w:pPr>
      <w:r>
        <w:rPr>
          <w:sz w:val="26"/>
          <w:szCs w:val="26"/>
        </w:rPr>
        <w:t>to do what has to be done,</w:t>
      </w:r>
    </w:p>
    <w:p w:rsidR="00506712" w:rsidRDefault="00506712" w:rsidP="00EF6305">
      <w:pPr>
        <w:spacing w:after="360"/>
        <w:ind w:right="2520"/>
        <w:jc w:val="center"/>
        <w:rPr>
          <w:sz w:val="26"/>
          <w:szCs w:val="26"/>
        </w:rPr>
      </w:pPr>
      <w:r>
        <w:rPr>
          <w:sz w:val="26"/>
          <w:szCs w:val="26"/>
        </w:rPr>
        <w:t>and still have some fun.</w:t>
      </w:r>
    </w:p>
    <w:p w:rsidR="00506712" w:rsidRDefault="00506712" w:rsidP="00EF6305">
      <w:pPr>
        <w:spacing w:after="20"/>
        <w:ind w:right="2520"/>
        <w:jc w:val="center"/>
        <w:rPr>
          <w:sz w:val="26"/>
          <w:szCs w:val="26"/>
        </w:rPr>
      </w:pPr>
      <w:r>
        <w:rPr>
          <w:sz w:val="26"/>
          <w:szCs w:val="26"/>
        </w:rPr>
        <w:t>Aunt Flo has a goal,</w:t>
      </w:r>
    </w:p>
    <w:p w:rsidR="00506712" w:rsidRDefault="00506712" w:rsidP="00EF6305">
      <w:pPr>
        <w:spacing w:after="20"/>
        <w:ind w:right="2520"/>
        <w:jc w:val="center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315pt;margin-top:-53.7pt;width:117.4pt;height:155.95pt;z-index:251659264">
            <v:imagedata r:id="rId8" o:title=""/>
            <w10:wrap type="square"/>
            <w10:anchorlock/>
          </v:shape>
        </w:pict>
      </w:r>
      <w:r>
        <w:rPr>
          <w:sz w:val="26"/>
          <w:szCs w:val="26"/>
        </w:rPr>
        <w:t>and that is to reach 101,</w:t>
      </w:r>
    </w:p>
    <w:p w:rsidR="00506712" w:rsidRDefault="00506712" w:rsidP="00EF6305">
      <w:pPr>
        <w:spacing w:after="20"/>
        <w:ind w:right="2520"/>
        <w:jc w:val="center"/>
        <w:rPr>
          <w:sz w:val="26"/>
          <w:szCs w:val="26"/>
        </w:rPr>
      </w:pPr>
      <w:r>
        <w:rPr>
          <w:sz w:val="26"/>
          <w:szCs w:val="26"/>
        </w:rPr>
        <w:t>for all, that will be fun,</w:t>
      </w:r>
    </w:p>
    <w:p w:rsidR="00506712" w:rsidRDefault="00506712" w:rsidP="00EF6305">
      <w:pPr>
        <w:spacing w:after="20"/>
        <w:ind w:right="2520"/>
        <w:jc w:val="center"/>
        <w:rPr>
          <w:sz w:val="26"/>
          <w:szCs w:val="26"/>
        </w:rPr>
      </w:pPr>
      <w:r>
        <w:rPr>
          <w:sz w:val="26"/>
          <w:szCs w:val="26"/>
        </w:rPr>
        <w:t>for her, she will know she has won,</w:t>
      </w:r>
    </w:p>
    <w:p w:rsidR="00506712" w:rsidRDefault="00506712" w:rsidP="00EF6305">
      <w:pPr>
        <w:spacing w:after="360"/>
        <w:ind w:right="2520"/>
        <w:jc w:val="center"/>
        <w:rPr>
          <w:sz w:val="26"/>
          <w:szCs w:val="26"/>
        </w:rPr>
      </w:pPr>
      <w:r>
        <w:rPr>
          <w:sz w:val="26"/>
          <w:szCs w:val="26"/>
        </w:rPr>
        <w:t>the glory of being 101.</w:t>
      </w:r>
    </w:p>
    <w:p w:rsidR="00506712" w:rsidRDefault="00506712" w:rsidP="00EF6305">
      <w:pPr>
        <w:spacing w:after="20"/>
        <w:ind w:right="2520"/>
        <w:jc w:val="center"/>
        <w:rPr>
          <w:sz w:val="26"/>
          <w:szCs w:val="26"/>
        </w:rPr>
      </w:pPr>
      <w:r>
        <w:rPr>
          <w:sz w:val="26"/>
          <w:szCs w:val="26"/>
        </w:rPr>
        <w:t>The tide of time looses it's ebb,</w:t>
      </w:r>
    </w:p>
    <w:p w:rsidR="00506712" w:rsidRDefault="00506712" w:rsidP="00EF6305">
      <w:pPr>
        <w:spacing w:after="20"/>
        <w:ind w:right="2520"/>
        <w:jc w:val="center"/>
        <w:rPr>
          <w:sz w:val="26"/>
          <w:szCs w:val="26"/>
        </w:rPr>
      </w:pPr>
      <w:r>
        <w:rPr>
          <w:sz w:val="26"/>
          <w:szCs w:val="26"/>
        </w:rPr>
        <w:t>but Aunt Flo dodges its web.</w:t>
      </w:r>
    </w:p>
    <w:p w:rsidR="00506712" w:rsidRDefault="00506712" w:rsidP="00EF6305">
      <w:pPr>
        <w:spacing w:after="20"/>
        <w:ind w:right="2520"/>
        <w:jc w:val="center"/>
        <w:rPr>
          <w:sz w:val="26"/>
          <w:szCs w:val="26"/>
        </w:rPr>
      </w:pPr>
      <w:r>
        <w:rPr>
          <w:sz w:val="26"/>
          <w:szCs w:val="26"/>
        </w:rPr>
        <w:t>The radiance of her being</w:t>
      </w:r>
    </w:p>
    <w:p w:rsidR="00506712" w:rsidRDefault="00506712" w:rsidP="00EF6305">
      <w:pPr>
        <w:spacing w:after="20"/>
        <w:ind w:right="2520"/>
        <w:jc w:val="center"/>
        <w:rPr>
          <w:sz w:val="26"/>
          <w:szCs w:val="26"/>
        </w:rPr>
      </w:pPr>
      <w:r>
        <w:rPr>
          <w:sz w:val="26"/>
          <w:szCs w:val="26"/>
        </w:rPr>
        <w:t>spreads to her friends,</w:t>
      </w:r>
    </w:p>
    <w:p w:rsidR="00506712" w:rsidRPr="00F729BD" w:rsidRDefault="00506712" w:rsidP="00EF6305">
      <w:pPr>
        <w:spacing w:after="360"/>
        <w:ind w:right="2520"/>
        <w:jc w:val="center"/>
        <w:rPr>
          <w:sz w:val="26"/>
          <w:szCs w:val="26"/>
        </w:rPr>
      </w:pPr>
      <w:r>
        <w:rPr>
          <w:sz w:val="26"/>
          <w:szCs w:val="26"/>
        </w:rPr>
        <w:t>caressing them lovingly as the winds.</w:t>
      </w:r>
    </w:p>
    <w:p w:rsidR="00506712" w:rsidRPr="0058469C" w:rsidRDefault="00506712" w:rsidP="00B919D6">
      <w:pPr>
        <w:spacing w:after="360"/>
        <w:jc w:val="both"/>
        <w:rPr>
          <w:sz w:val="26"/>
          <w:szCs w:val="26"/>
        </w:rPr>
      </w:pPr>
    </w:p>
    <w:sectPr w:rsidR="00506712" w:rsidRPr="0058469C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712" w:rsidRDefault="00506712">
      <w:r>
        <w:separator/>
      </w:r>
    </w:p>
  </w:endnote>
  <w:endnote w:type="continuationSeparator" w:id="0">
    <w:p w:rsidR="00506712" w:rsidRDefault="005067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712" w:rsidRDefault="00506712" w:rsidP="00B42481">
    <w:pPr>
      <w:pStyle w:val="Footer"/>
      <w:jc w:val="center"/>
      <w:rPr>
        <w:rStyle w:val="PageNumber"/>
      </w:rPr>
    </w:pPr>
  </w:p>
  <w:p w:rsidR="00506712" w:rsidRDefault="00506712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712" w:rsidRDefault="00506712">
      <w:r>
        <w:separator/>
      </w:r>
    </w:p>
  </w:footnote>
  <w:footnote w:type="continuationSeparator" w:id="0">
    <w:p w:rsidR="00506712" w:rsidRDefault="005067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712" w:rsidRDefault="00506712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506712" w:rsidRPr="00B42481" w:rsidRDefault="00506712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506712" w:rsidRDefault="00506712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506712" w:rsidRDefault="00506712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506712" w:rsidRPr="00B42481" w:rsidRDefault="00506712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93565"/>
    <w:rsid w:val="000C4AFF"/>
    <w:rsid w:val="00155FB0"/>
    <w:rsid w:val="001E6FBD"/>
    <w:rsid w:val="00236C1B"/>
    <w:rsid w:val="002411AC"/>
    <w:rsid w:val="002609C8"/>
    <w:rsid w:val="002B0105"/>
    <w:rsid w:val="002C26D9"/>
    <w:rsid w:val="00317D3E"/>
    <w:rsid w:val="003C4C08"/>
    <w:rsid w:val="003E166D"/>
    <w:rsid w:val="003E5B9D"/>
    <w:rsid w:val="003F79B6"/>
    <w:rsid w:val="0041475A"/>
    <w:rsid w:val="004816BF"/>
    <w:rsid w:val="004A1B68"/>
    <w:rsid w:val="0050657A"/>
    <w:rsid w:val="00506712"/>
    <w:rsid w:val="0053030B"/>
    <w:rsid w:val="00531BF4"/>
    <w:rsid w:val="0058469C"/>
    <w:rsid w:val="00596115"/>
    <w:rsid w:val="005D3B1B"/>
    <w:rsid w:val="005F416D"/>
    <w:rsid w:val="005F73B4"/>
    <w:rsid w:val="00640BB8"/>
    <w:rsid w:val="006B308E"/>
    <w:rsid w:val="006D4B58"/>
    <w:rsid w:val="006F02AE"/>
    <w:rsid w:val="007337EA"/>
    <w:rsid w:val="00741044"/>
    <w:rsid w:val="007737F8"/>
    <w:rsid w:val="00792BB0"/>
    <w:rsid w:val="007E62A8"/>
    <w:rsid w:val="00847BE4"/>
    <w:rsid w:val="00854ADC"/>
    <w:rsid w:val="008D3316"/>
    <w:rsid w:val="008F7220"/>
    <w:rsid w:val="009041D6"/>
    <w:rsid w:val="009371A3"/>
    <w:rsid w:val="00975623"/>
    <w:rsid w:val="009768E0"/>
    <w:rsid w:val="00986CA0"/>
    <w:rsid w:val="00A01121"/>
    <w:rsid w:val="00A108DE"/>
    <w:rsid w:val="00A20205"/>
    <w:rsid w:val="00A521D9"/>
    <w:rsid w:val="00A81891"/>
    <w:rsid w:val="00AE1C9B"/>
    <w:rsid w:val="00AF0317"/>
    <w:rsid w:val="00B42481"/>
    <w:rsid w:val="00B60FB1"/>
    <w:rsid w:val="00B67B17"/>
    <w:rsid w:val="00B85CA3"/>
    <w:rsid w:val="00B919D6"/>
    <w:rsid w:val="00B92F75"/>
    <w:rsid w:val="00BA2E67"/>
    <w:rsid w:val="00BB0F3E"/>
    <w:rsid w:val="00BB3079"/>
    <w:rsid w:val="00BE220D"/>
    <w:rsid w:val="00C647C2"/>
    <w:rsid w:val="00CE6963"/>
    <w:rsid w:val="00D2696F"/>
    <w:rsid w:val="00D45412"/>
    <w:rsid w:val="00DD10E9"/>
    <w:rsid w:val="00EB1941"/>
    <w:rsid w:val="00ED1D0E"/>
    <w:rsid w:val="00EE72E3"/>
    <w:rsid w:val="00EF6305"/>
    <w:rsid w:val="00F2596A"/>
    <w:rsid w:val="00F50391"/>
    <w:rsid w:val="00F6304F"/>
    <w:rsid w:val="00F729BD"/>
    <w:rsid w:val="00F7452C"/>
    <w:rsid w:val="00F77339"/>
    <w:rsid w:val="00F96C83"/>
    <w:rsid w:val="00FB1126"/>
    <w:rsid w:val="00FB5E09"/>
    <w:rsid w:val="00FF11E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145</TotalTime>
  <Pages>1</Pages>
  <Words>68</Words>
  <Characters>391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4</cp:revision>
  <dcterms:created xsi:type="dcterms:W3CDTF">2015-05-29T16:55:00Z</dcterms:created>
  <dcterms:modified xsi:type="dcterms:W3CDTF">2015-05-29T19:27:00Z</dcterms:modified>
</cp:coreProperties>
</file>