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E64D71" w:rsidRDefault="00E64D71" w:rsidP="0050657A">
      <w:pPr>
        <w:spacing w:after="120"/>
        <w:jc w:val="center"/>
        <w:rPr>
          <w:b/>
          <w:sz w:val="32"/>
        </w:rPr>
      </w:pPr>
    </w:p>
    <w:p w:rsidR="00E64D71" w:rsidRPr="0050657A" w:rsidRDefault="00E64D71" w:rsidP="00236C1B">
      <w:pPr>
        <w:spacing w:after="120"/>
        <w:jc w:val="center"/>
        <w:rPr>
          <w:b/>
        </w:rPr>
      </w:pPr>
      <w:r>
        <w:rPr>
          <w:b/>
          <w:sz w:val="32"/>
        </w:rPr>
        <w:t>Otis</w:t>
      </w:r>
    </w:p>
    <w:p w:rsidR="00E64D71" w:rsidRPr="002B0105" w:rsidRDefault="00E64D71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March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Otis was my friend, it's as simple as that.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The bond of</w:t>
      </w:r>
      <w:r w:rsidRPr="00B030CB">
        <w:rPr>
          <w:sz w:val="26"/>
          <w:szCs w:val="26"/>
        </w:rPr>
        <w:t xml:space="preserve"> friendship between us began to grow,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030CB">
        <w:rPr>
          <w:sz w:val="26"/>
          <w:szCs w:val="26"/>
        </w:rPr>
        <w:t>50 years ago.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 xml:space="preserve">It grew like a well-nourished </w:t>
      </w:r>
      <w:r>
        <w:rPr>
          <w:sz w:val="26"/>
          <w:szCs w:val="26"/>
        </w:rPr>
        <w:t>pl</w:t>
      </w:r>
      <w:r w:rsidRPr="00B030CB">
        <w:rPr>
          <w:sz w:val="26"/>
          <w:szCs w:val="26"/>
        </w:rPr>
        <w:t>ant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Continuously, it never stopped</w:t>
      </w:r>
      <w:r w:rsidRPr="00B030CB">
        <w:rPr>
          <w:sz w:val="26"/>
          <w:szCs w:val="26"/>
        </w:rPr>
        <w:t xml:space="preserve"> to </w:t>
      </w:r>
      <w:r>
        <w:rPr>
          <w:sz w:val="26"/>
          <w:szCs w:val="26"/>
        </w:rPr>
        <w:t>p</w:t>
      </w:r>
      <w:r w:rsidRPr="00B030CB">
        <w:rPr>
          <w:sz w:val="26"/>
          <w:szCs w:val="26"/>
        </w:rPr>
        <w:t>ant.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Some</w:t>
      </w:r>
      <w:r w:rsidRPr="00B030CB">
        <w:rPr>
          <w:sz w:val="26"/>
          <w:szCs w:val="26"/>
        </w:rPr>
        <w:t>h</w:t>
      </w:r>
      <w:r>
        <w:rPr>
          <w:sz w:val="26"/>
          <w:szCs w:val="26"/>
        </w:rPr>
        <w:t>ow</w:t>
      </w:r>
      <w:r w:rsidRPr="00B030CB">
        <w:rPr>
          <w:sz w:val="26"/>
          <w:szCs w:val="26"/>
        </w:rPr>
        <w:t xml:space="preserve"> we were </w:t>
      </w:r>
      <w:r>
        <w:rPr>
          <w:sz w:val="26"/>
          <w:szCs w:val="26"/>
        </w:rPr>
        <w:t>born</w:t>
      </w:r>
      <w:r w:rsidRPr="00B030CB">
        <w:rPr>
          <w:sz w:val="26"/>
          <w:szCs w:val="26"/>
        </w:rPr>
        <w:t xml:space="preserve"> on the same wave length,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In the same mode,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 xml:space="preserve">We lived </w:t>
      </w:r>
      <w:r>
        <w:rPr>
          <w:sz w:val="26"/>
          <w:szCs w:val="26"/>
        </w:rPr>
        <w:t>b</w:t>
      </w:r>
      <w:r w:rsidRPr="00B030CB">
        <w:rPr>
          <w:sz w:val="26"/>
          <w:szCs w:val="26"/>
        </w:rPr>
        <w:t>y the same code,</w:t>
      </w:r>
    </w:p>
    <w:p w:rsidR="00E64D71" w:rsidRPr="00B030CB" w:rsidRDefault="00E64D71" w:rsidP="002B1CC3">
      <w:pPr>
        <w:spacing w:after="36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A</w:t>
      </w:r>
      <w:r>
        <w:rPr>
          <w:sz w:val="26"/>
          <w:szCs w:val="26"/>
        </w:rPr>
        <w:t>pa</w:t>
      </w:r>
      <w:r w:rsidRPr="00B030CB">
        <w:rPr>
          <w:sz w:val="26"/>
          <w:szCs w:val="26"/>
        </w:rPr>
        <w:t>rt or in the same abode.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Otis and I walked many different roads together -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 xml:space="preserve">We walked </w:t>
      </w:r>
      <w:r>
        <w:rPr>
          <w:sz w:val="26"/>
          <w:szCs w:val="26"/>
        </w:rPr>
        <w:t>high</w:t>
      </w:r>
      <w:r w:rsidRPr="00B030CB">
        <w:rPr>
          <w:sz w:val="26"/>
          <w:szCs w:val="26"/>
        </w:rPr>
        <w:t xml:space="preserve"> roads and low roads.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We walked roug</w:t>
      </w:r>
      <w:r>
        <w:rPr>
          <w:sz w:val="26"/>
          <w:szCs w:val="26"/>
        </w:rPr>
        <w:t>h</w:t>
      </w:r>
      <w:r w:rsidRPr="00B030CB">
        <w:rPr>
          <w:sz w:val="26"/>
          <w:szCs w:val="26"/>
        </w:rPr>
        <w:t xml:space="preserve"> roads and smooth roads.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We walked dirty roads and clean roads.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But, whatever roads we walked, we walked them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030CB">
        <w:rPr>
          <w:sz w:val="26"/>
          <w:szCs w:val="26"/>
        </w:rPr>
        <w:t>together.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A</w:t>
      </w:r>
      <w:r>
        <w:rPr>
          <w:sz w:val="26"/>
          <w:szCs w:val="26"/>
        </w:rPr>
        <w:t>p</w:t>
      </w:r>
      <w:r w:rsidRPr="00B030CB">
        <w:rPr>
          <w:sz w:val="26"/>
          <w:szCs w:val="26"/>
        </w:rPr>
        <w:t>art or together, the bond was always there,</w:t>
      </w:r>
    </w:p>
    <w:p w:rsidR="00E64D71" w:rsidRPr="00B030CB" w:rsidRDefault="00E64D71" w:rsidP="002B1CC3">
      <w:pPr>
        <w:spacing w:after="36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 xml:space="preserve">And we </w:t>
      </w:r>
      <w:r>
        <w:rPr>
          <w:sz w:val="26"/>
          <w:szCs w:val="26"/>
        </w:rPr>
        <w:t>b</w:t>
      </w:r>
      <w:r w:rsidRPr="00B030CB">
        <w:rPr>
          <w:sz w:val="26"/>
          <w:szCs w:val="26"/>
        </w:rPr>
        <w:t>oth knew that we would always care.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Otis, I wis</w:t>
      </w:r>
      <w:r>
        <w:rPr>
          <w:sz w:val="26"/>
          <w:szCs w:val="26"/>
        </w:rPr>
        <w:t>h</w:t>
      </w:r>
      <w:r w:rsidRPr="00B030CB">
        <w:rPr>
          <w:sz w:val="26"/>
          <w:szCs w:val="26"/>
        </w:rPr>
        <w:t xml:space="preserve"> you well on your Journey,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>For you are walki</w:t>
      </w:r>
      <w:r w:rsidRPr="00B030CB">
        <w:rPr>
          <w:sz w:val="26"/>
          <w:szCs w:val="26"/>
        </w:rPr>
        <w:t>ng a new road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For me to follow, it won</w:t>
      </w:r>
      <w:r>
        <w:rPr>
          <w:sz w:val="26"/>
          <w:szCs w:val="26"/>
        </w:rPr>
        <w:t>'</w:t>
      </w:r>
      <w:r w:rsidRPr="00B030CB">
        <w:rPr>
          <w:sz w:val="26"/>
          <w:szCs w:val="26"/>
        </w:rPr>
        <w:t>t be long.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T</w:t>
      </w:r>
      <w:r>
        <w:rPr>
          <w:sz w:val="26"/>
          <w:szCs w:val="26"/>
        </w:rPr>
        <w:t>h</w:t>
      </w:r>
      <w:r w:rsidRPr="00B030CB">
        <w:rPr>
          <w:sz w:val="26"/>
          <w:szCs w:val="26"/>
        </w:rPr>
        <w:t>e b</w:t>
      </w:r>
      <w:r>
        <w:rPr>
          <w:sz w:val="26"/>
          <w:szCs w:val="26"/>
        </w:rPr>
        <w:t>ond between us continues to grow</w:t>
      </w:r>
      <w:r w:rsidRPr="00B030CB">
        <w:rPr>
          <w:sz w:val="26"/>
          <w:szCs w:val="26"/>
        </w:rPr>
        <w:t>,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To follo</w:t>
      </w:r>
      <w:r>
        <w:rPr>
          <w:sz w:val="26"/>
          <w:szCs w:val="26"/>
        </w:rPr>
        <w:t>w</w:t>
      </w:r>
      <w:r w:rsidRPr="00B030CB">
        <w:rPr>
          <w:sz w:val="26"/>
          <w:szCs w:val="26"/>
        </w:rPr>
        <w:t xml:space="preserve"> this bond is all I need to </w:t>
      </w:r>
      <w:r>
        <w:rPr>
          <w:sz w:val="26"/>
          <w:szCs w:val="26"/>
        </w:rPr>
        <w:t>kn</w:t>
      </w:r>
      <w:r w:rsidRPr="00B030CB">
        <w:rPr>
          <w:sz w:val="26"/>
          <w:szCs w:val="26"/>
        </w:rPr>
        <w:t>ow.</w:t>
      </w:r>
    </w:p>
    <w:p w:rsidR="00E64D71" w:rsidRPr="00B030CB" w:rsidRDefault="00E64D71" w:rsidP="002B1CC3">
      <w:pPr>
        <w:spacing w:after="2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And I will reach you at the end</w:t>
      </w:r>
    </w:p>
    <w:p w:rsidR="00E64D71" w:rsidRPr="00B030CB" w:rsidRDefault="00E64D71" w:rsidP="002B1CC3">
      <w:pPr>
        <w:spacing w:after="360"/>
        <w:jc w:val="both"/>
        <w:rPr>
          <w:sz w:val="26"/>
          <w:szCs w:val="26"/>
        </w:rPr>
      </w:pPr>
      <w:r w:rsidRPr="00B030CB">
        <w:rPr>
          <w:sz w:val="26"/>
          <w:szCs w:val="26"/>
        </w:rPr>
        <w:t>And we'll walk together again, my Friend.</w:t>
      </w:r>
    </w:p>
    <w:p w:rsidR="00E64D71" w:rsidRPr="00466614" w:rsidRDefault="00E64D71" w:rsidP="00B919D6">
      <w:pPr>
        <w:spacing w:after="3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52pt;margin-top:-77.8pt;width:207pt;height:140.55pt;z-index:251659264">
            <v:imagedata r:id="rId8" o:title=""/>
            <w10:wrap type="square"/>
            <w10:anchorlock/>
          </v:shape>
        </w:pict>
      </w:r>
    </w:p>
    <w:sectPr w:rsidR="00E64D71" w:rsidRPr="00466614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D71" w:rsidRDefault="00E64D71">
      <w:r>
        <w:separator/>
      </w:r>
    </w:p>
  </w:endnote>
  <w:endnote w:type="continuationSeparator" w:id="0">
    <w:p w:rsidR="00E64D71" w:rsidRDefault="00E64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D71" w:rsidRDefault="00E64D71" w:rsidP="00B42481">
    <w:pPr>
      <w:pStyle w:val="Footer"/>
      <w:jc w:val="center"/>
      <w:rPr>
        <w:rStyle w:val="PageNumber"/>
      </w:rPr>
    </w:pPr>
  </w:p>
  <w:p w:rsidR="00E64D71" w:rsidRDefault="00E64D71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D71" w:rsidRDefault="00E64D71">
      <w:r>
        <w:separator/>
      </w:r>
    </w:p>
  </w:footnote>
  <w:footnote w:type="continuationSeparator" w:id="0">
    <w:p w:rsidR="00E64D71" w:rsidRDefault="00E64D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4D71" w:rsidRDefault="00E64D7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64D71" w:rsidRPr="00B42481" w:rsidRDefault="00E64D7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E64D71" w:rsidRDefault="00E64D7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E64D71" w:rsidRDefault="00E64D71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64D71" w:rsidRPr="00B42481" w:rsidRDefault="00E64D71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1807C0"/>
    <w:rsid w:val="001E6FBD"/>
    <w:rsid w:val="00236C1B"/>
    <w:rsid w:val="002411AC"/>
    <w:rsid w:val="002609C8"/>
    <w:rsid w:val="002B0105"/>
    <w:rsid w:val="002B1CC3"/>
    <w:rsid w:val="002C26D9"/>
    <w:rsid w:val="00313B21"/>
    <w:rsid w:val="00317D3E"/>
    <w:rsid w:val="003A3AA5"/>
    <w:rsid w:val="003C4C08"/>
    <w:rsid w:val="003E166D"/>
    <w:rsid w:val="003E5B9D"/>
    <w:rsid w:val="003F79B6"/>
    <w:rsid w:val="0041475A"/>
    <w:rsid w:val="00466614"/>
    <w:rsid w:val="004816BF"/>
    <w:rsid w:val="004A1B68"/>
    <w:rsid w:val="004F06C4"/>
    <w:rsid w:val="00502651"/>
    <w:rsid w:val="0050657A"/>
    <w:rsid w:val="0053030B"/>
    <w:rsid w:val="00531BF4"/>
    <w:rsid w:val="0058469C"/>
    <w:rsid w:val="00596115"/>
    <w:rsid w:val="005D3B1B"/>
    <w:rsid w:val="005F416D"/>
    <w:rsid w:val="005F73B4"/>
    <w:rsid w:val="00640BB8"/>
    <w:rsid w:val="006B308E"/>
    <w:rsid w:val="006D4B58"/>
    <w:rsid w:val="006F02AE"/>
    <w:rsid w:val="007337EA"/>
    <w:rsid w:val="00741044"/>
    <w:rsid w:val="007737F8"/>
    <w:rsid w:val="00792BB0"/>
    <w:rsid w:val="007E62A8"/>
    <w:rsid w:val="00847BE4"/>
    <w:rsid w:val="00854ADC"/>
    <w:rsid w:val="008B0646"/>
    <w:rsid w:val="008D3316"/>
    <w:rsid w:val="008F7220"/>
    <w:rsid w:val="009041D6"/>
    <w:rsid w:val="009371A3"/>
    <w:rsid w:val="00975623"/>
    <w:rsid w:val="009768E0"/>
    <w:rsid w:val="00986CA0"/>
    <w:rsid w:val="00A01121"/>
    <w:rsid w:val="00A108DE"/>
    <w:rsid w:val="00A20205"/>
    <w:rsid w:val="00A521D9"/>
    <w:rsid w:val="00A81891"/>
    <w:rsid w:val="00AD0AF4"/>
    <w:rsid w:val="00AE1C9B"/>
    <w:rsid w:val="00AF0317"/>
    <w:rsid w:val="00B030CB"/>
    <w:rsid w:val="00B42481"/>
    <w:rsid w:val="00B60FB1"/>
    <w:rsid w:val="00B67B17"/>
    <w:rsid w:val="00B85CA3"/>
    <w:rsid w:val="00B919D6"/>
    <w:rsid w:val="00B92F75"/>
    <w:rsid w:val="00BA2E67"/>
    <w:rsid w:val="00BB0F3E"/>
    <w:rsid w:val="00BB3079"/>
    <w:rsid w:val="00BE220D"/>
    <w:rsid w:val="00C647C2"/>
    <w:rsid w:val="00CE6963"/>
    <w:rsid w:val="00D2696F"/>
    <w:rsid w:val="00D45412"/>
    <w:rsid w:val="00D75848"/>
    <w:rsid w:val="00DD10E9"/>
    <w:rsid w:val="00E64D71"/>
    <w:rsid w:val="00EB1941"/>
    <w:rsid w:val="00ED1D0E"/>
    <w:rsid w:val="00EE72E3"/>
    <w:rsid w:val="00EF6305"/>
    <w:rsid w:val="00F2596A"/>
    <w:rsid w:val="00F50391"/>
    <w:rsid w:val="00F6304F"/>
    <w:rsid w:val="00F7452C"/>
    <w:rsid w:val="00F77339"/>
    <w:rsid w:val="00F96C83"/>
    <w:rsid w:val="00FB1126"/>
    <w:rsid w:val="00FB5E09"/>
    <w:rsid w:val="00FC35E6"/>
    <w:rsid w:val="00FF11E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1</Pages>
  <Words>134</Words>
  <Characters>768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2015-05-29T19:55:00Z</dcterms:created>
  <dcterms:modified xsi:type="dcterms:W3CDTF">2015-05-29T20:18:00Z</dcterms:modified>
</cp:coreProperties>
</file>